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552" w:rsidRDefault="00CC4552" w:rsidP="00E60A63">
      <w:pPr>
        <w:spacing w:line="240" w:lineRule="auto"/>
        <w:rPr>
          <w:b/>
          <w:sz w:val="24"/>
          <w:szCs w:val="20"/>
        </w:rPr>
      </w:pPr>
    </w:p>
    <w:p w:rsidR="00E60A63" w:rsidRPr="00E60A63" w:rsidRDefault="003829DC" w:rsidP="00E60A63">
      <w:pPr>
        <w:spacing w:line="240" w:lineRule="auto"/>
        <w:rPr>
          <w:b/>
          <w:sz w:val="24"/>
          <w:szCs w:val="20"/>
        </w:rPr>
      </w:pPr>
      <w:r>
        <w:rPr>
          <w:b/>
          <w:sz w:val="24"/>
          <w:szCs w:val="20"/>
        </w:rPr>
        <w:t xml:space="preserve">Minnesanteckningar från </w:t>
      </w:r>
      <w:r w:rsidR="00F504BB">
        <w:rPr>
          <w:b/>
          <w:sz w:val="24"/>
          <w:szCs w:val="20"/>
        </w:rPr>
        <w:t>möte</w:t>
      </w:r>
      <w:r w:rsidR="00F20F62">
        <w:rPr>
          <w:b/>
          <w:sz w:val="24"/>
          <w:szCs w:val="20"/>
        </w:rPr>
        <w:t xml:space="preserve"> </w:t>
      </w:r>
      <w:r w:rsidR="006D4CAC" w:rsidRPr="006D4CAC">
        <w:rPr>
          <w:b/>
          <w:sz w:val="24"/>
          <w:szCs w:val="20"/>
        </w:rPr>
        <w:t>#</w:t>
      </w:r>
      <w:r w:rsidR="00813AC0">
        <w:rPr>
          <w:b/>
          <w:sz w:val="24"/>
          <w:szCs w:val="20"/>
        </w:rPr>
        <w:t>8</w:t>
      </w:r>
    </w:p>
    <w:p w:rsidR="00E60A63" w:rsidRPr="00B552EA" w:rsidRDefault="00E60A63" w:rsidP="00E60A63">
      <w:pPr>
        <w:spacing w:line="240" w:lineRule="auto"/>
        <w:rPr>
          <w:szCs w:val="22"/>
        </w:rPr>
      </w:pPr>
    </w:p>
    <w:p w:rsidR="007849A7" w:rsidRPr="000D6F49" w:rsidRDefault="007849A7" w:rsidP="00813AC0">
      <w:pPr>
        <w:tabs>
          <w:tab w:val="left" w:pos="1418"/>
        </w:tabs>
      </w:pPr>
      <w:r w:rsidRPr="000D6F49">
        <w:t>Datum:</w:t>
      </w:r>
      <w:r w:rsidRPr="000D6F49">
        <w:tab/>
        <w:t>201</w:t>
      </w:r>
      <w:r w:rsidR="00813AC0">
        <w:t>4</w:t>
      </w:r>
      <w:r w:rsidRPr="000D6F49">
        <w:t>-</w:t>
      </w:r>
      <w:r w:rsidR="00403566" w:rsidRPr="000D6F49">
        <w:t>0</w:t>
      </w:r>
      <w:r w:rsidR="00813AC0">
        <w:t>4</w:t>
      </w:r>
      <w:r w:rsidRPr="000D6F49">
        <w:t>-</w:t>
      </w:r>
      <w:r w:rsidR="00813AC0">
        <w:t>01</w:t>
      </w:r>
      <w:r w:rsidRPr="000D6F49">
        <w:t xml:space="preserve"> </w:t>
      </w:r>
      <w:r w:rsidR="00403566" w:rsidRPr="000D6F49">
        <w:t>kl.</w:t>
      </w:r>
      <w:r w:rsidRPr="000D6F49">
        <w:t xml:space="preserve"> 10:00 – 15:00</w:t>
      </w:r>
    </w:p>
    <w:p w:rsidR="007849A7" w:rsidRDefault="00813AC0" w:rsidP="00813AC0">
      <w:pPr>
        <w:tabs>
          <w:tab w:val="left" w:pos="1418"/>
        </w:tabs>
      </w:pPr>
      <w:r>
        <w:t xml:space="preserve">Plats: </w:t>
      </w:r>
      <w:r>
        <w:tab/>
        <w:t>Swedavia, Arlanda</w:t>
      </w:r>
    </w:p>
    <w:p w:rsidR="00813AC0" w:rsidRPr="00371293" w:rsidRDefault="00813AC0" w:rsidP="00813AC0">
      <w:pPr>
        <w:tabs>
          <w:tab w:val="left" w:pos="1418"/>
        </w:tabs>
      </w:pPr>
    </w:p>
    <w:p w:rsidR="000D6F49" w:rsidRPr="00371293" w:rsidRDefault="007849A7" w:rsidP="00813AC0">
      <w:pPr>
        <w:tabs>
          <w:tab w:val="left" w:pos="1134"/>
          <w:tab w:val="left" w:pos="1418"/>
          <w:tab w:val="left" w:pos="4395"/>
        </w:tabs>
      </w:pPr>
      <w:r w:rsidRPr="00371293">
        <w:t>Deltagare:</w:t>
      </w:r>
      <w:r w:rsidR="00CA74E1" w:rsidRPr="00371293">
        <w:tab/>
      </w:r>
      <w:r w:rsidR="00CA74E1" w:rsidRPr="00371293">
        <w:tab/>
      </w:r>
      <w:r w:rsidR="000D6F49" w:rsidRPr="00371293">
        <w:t xml:space="preserve">Per Andersson, Trafikverket </w:t>
      </w:r>
      <w:r w:rsidR="000D6F49" w:rsidRPr="00371293">
        <w:tab/>
      </w:r>
      <w:r w:rsidR="004A5973" w:rsidRPr="00371293">
        <w:t>Leif Sjögren, VTI</w:t>
      </w:r>
    </w:p>
    <w:p w:rsidR="007849A7" w:rsidRPr="00371293" w:rsidRDefault="000D6F49" w:rsidP="003829DC">
      <w:pPr>
        <w:tabs>
          <w:tab w:val="left" w:pos="1134"/>
          <w:tab w:val="left" w:pos="1418"/>
          <w:tab w:val="left" w:pos="4395"/>
        </w:tabs>
      </w:pPr>
      <w:r w:rsidRPr="00371293">
        <w:tab/>
      </w:r>
      <w:r w:rsidR="00CA74E1" w:rsidRPr="00371293">
        <w:tab/>
      </w:r>
      <w:r w:rsidR="004A5973" w:rsidRPr="00371293">
        <w:t>Thomas Wahlman, Ramböll</w:t>
      </w:r>
      <w:r w:rsidRPr="00371293">
        <w:t xml:space="preserve"> </w:t>
      </w:r>
      <w:r w:rsidRPr="00371293">
        <w:tab/>
        <w:t>Richard Nilsson, Skanska</w:t>
      </w:r>
    </w:p>
    <w:p w:rsidR="007849A7" w:rsidRPr="00371293" w:rsidRDefault="00CA74E1" w:rsidP="003829DC">
      <w:pPr>
        <w:tabs>
          <w:tab w:val="left" w:pos="1134"/>
          <w:tab w:val="left" w:pos="1418"/>
          <w:tab w:val="left" w:pos="4395"/>
        </w:tabs>
      </w:pPr>
      <w:r w:rsidRPr="00371293">
        <w:tab/>
      </w:r>
      <w:r w:rsidRPr="00371293">
        <w:tab/>
        <w:t>Leif Viman, VTI</w:t>
      </w:r>
      <w:r w:rsidRPr="00371293">
        <w:tab/>
        <w:t>Per Viktorsson, Trafikverket</w:t>
      </w:r>
    </w:p>
    <w:p w:rsidR="00F277A1" w:rsidRDefault="007849A7" w:rsidP="003829DC">
      <w:pPr>
        <w:tabs>
          <w:tab w:val="left" w:pos="1134"/>
          <w:tab w:val="left" w:pos="1418"/>
          <w:tab w:val="left" w:pos="4395"/>
        </w:tabs>
      </w:pPr>
      <w:r w:rsidRPr="00371293">
        <w:tab/>
      </w:r>
      <w:r w:rsidR="00CA74E1" w:rsidRPr="00371293">
        <w:tab/>
      </w:r>
      <w:r w:rsidR="0004755F" w:rsidRPr="00371293">
        <w:t>Anders Gudmarsson, KTH</w:t>
      </w:r>
      <w:r w:rsidR="00197756" w:rsidRPr="00371293">
        <w:tab/>
      </w:r>
      <w:r w:rsidR="00F9545F" w:rsidRPr="00371293">
        <w:t>Jesper Elsander, Trafikverket</w:t>
      </w:r>
    </w:p>
    <w:p w:rsidR="00F9545F" w:rsidRPr="00371293" w:rsidRDefault="00F277A1" w:rsidP="003829DC">
      <w:pPr>
        <w:tabs>
          <w:tab w:val="left" w:pos="1134"/>
          <w:tab w:val="left" w:pos="1418"/>
          <w:tab w:val="left" w:pos="4395"/>
        </w:tabs>
      </w:pPr>
      <w:r>
        <w:tab/>
      </w:r>
      <w:r w:rsidR="00F9545F" w:rsidRPr="00371293">
        <w:tab/>
        <w:t>Jonas Ekblad, NCC</w:t>
      </w:r>
      <w:r w:rsidR="00F9545F" w:rsidRPr="00371293">
        <w:tab/>
        <w:t>Robert Lestander, Swedavia</w:t>
      </w:r>
    </w:p>
    <w:p w:rsidR="00F9545F" w:rsidRPr="00371293" w:rsidRDefault="00F9545F" w:rsidP="003829DC">
      <w:pPr>
        <w:tabs>
          <w:tab w:val="left" w:pos="1134"/>
          <w:tab w:val="left" w:pos="1418"/>
          <w:tab w:val="left" w:pos="4395"/>
        </w:tabs>
      </w:pPr>
    </w:p>
    <w:p w:rsidR="00F9545F" w:rsidRPr="00371293" w:rsidRDefault="00CA74E1" w:rsidP="003829DC">
      <w:pPr>
        <w:tabs>
          <w:tab w:val="left" w:pos="1134"/>
          <w:tab w:val="left" w:pos="1418"/>
          <w:tab w:val="left" w:pos="4395"/>
        </w:tabs>
      </w:pPr>
      <w:r w:rsidRPr="00371293">
        <w:t xml:space="preserve">Frånvarande: </w:t>
      </w:r>
      <w:r w:rsidRPr="00371293">
        <w:tab/>
      </w:r>
      <w:r w:rsidR="00F9545F" w:rsidRPr="00371293">
        <w:t xml:space="preserve">Johan Granlund, </w:t>
      </w:r>
      <w:r w:rsidR="00371293" w:rsidRPr="00371293">
        <w:t>Sweco</w:t>
      </w:r>
      <w:r w:rsidR="00F9545F" w:rsidRPr="00371293">
        <w:tab/>
        <w:t>Anders Lenngren, Svevia</w:t>
      </w:r>
    </w:p>
    <w:p w:rsidR="004A5973" w:rsidRPr="00813AC0" w:rsidRDefault="00F9545F" w:rsidP="003829DC">
      <w:pPr>
        <w:tabs>
          <w:tab w:val="left" w:pos="1134"/>
          <w:tab w:val="left" w:pos="1418"/>
          <w:tab w:val="left" w:pos="4395"/>
        </w:tabs>
        <w:rPr>
          <w:color w:val="FF0000"/>
        </w:rPr>
      </w:pPr>
      <w:r w:rsidRPr="00371293">
        <w:tab/>
      </w:r>
      <w:r w:rsidRPr="00371293">
        <w:tab/>
        <w:t>Nils Rydén, Peab</w:t>
      </w:r>
      <w:r w:rsidR="000D6F49" w:rsidRPr="00371293">
        <w:tab/>
      </w:r>
      <w:r w:rsidR="004A5973" w:rsidRPr="00371293">
        <w:tab/>
      </w:r>
      <w:r w:rsidR="00CA74E1" w:rsidRPr="00371293">
        <w:tab/>
      </w:r>
      <w:r w:rsidR="00985E25" w:rsidRPr="00371293">
        <w:t xml:space="preserve"> </w:t>
      </w:r>
      <w:r w:rsidR="0004755F" w:rsidRPr="00371293">
        <w:tab/>
      </w:r>
    </w:p>
    <w:p w:rsidR="00CA74E1" w:rsidRPr="009C7B3E" w:rsidRDefault="004A5973" w:rsidP="003829DC">
      <w:pPr>
        <w:tabs>
          <w:tab w:val="left" w:pos="1134"/>
          <w:tab w:val="left" w:pos="1418"/>
          <w:tab w:val="left" w:pos="4395"/>
        </w:tabs>
      </w:pPr>
      <w:r w:rsidRPr="009C7B3E">
        <w:tab/>
      </w:r>
    </w:p>
    <w:p w:rsidR="007849A7" w:rsidRDefault="007849A7" w:rsidP="00F91FB2">
      <w:pPr>
        <w:pStyle w:val="Liststycke"/>
        <w:numPr>
          <w:ilvl w:val="0"/>
          <w:numId w:val="30"/>
        </w:numPr>
        <w:ind w:left="284"/>
        <w:rPr>
          <w:b/>
        </w:rPr>
      </w:pPr>
      <w:r w:rsidRPr="009C7B3E">
        <w:rPr>
          <w:b/>
        </w:rPr>
        <w:t>Välkomnande</w:t>
      </w:r>
    </w:p>
    <w:p w:rsidR="009C7B3E" w:rsidRDefault="009C7B3E" w:rsidP="00F91FB2">
      <w:pPr>
        <w:pStyle w:val="NormalBasmall"/>
        <w:tabs>
          <w:tab w:val="left" w:pos="284"/>
        </w:tabs>
        <w:ind w:left="284" w:right="1020"/>
      </w:pPr>
      <w:r w:rsidRPr="009C7B3E">
        <w:t>Per hälsade alla välkomna och tackade Swedavia för värdskapet.</w:t>
      </w:r>
      <w:r w:rsidR="00FB5451">
        <w:t xml:space="preserve"> Robert på Swedavia kunde berätta att de förstärkt med 3 personer, Lars Preinfalk (med ett förflutet från både entreprenörer och Vägverket) med placering på Landvetter. Han representerar numer också Swedavia i Metodgruppens Styrgrupp. Ytterligare 2 personer har anställts inom beläggningssidan, en med placering i Göteborg och en på Arlanda. Det känns mycket bra att få med Swedavia i metodgruppsarbetet. En stor beställare med lite annorlunda frågeställningar än de Trafikverket har.</w:t>
      </w:r>
    </w:p>
    <w:p w:rsidR="00FB5451" w:rsidRDefault="00FB5451" w:rsidP="009C7B3E">
      <w:pPr>
        <w:pStyle w:val="NormalBasmall"/>
        <w:tabs>
          <w:tab w:val="left" w:pos="284"/>
        </w:tabs>
        <w:ind w:right="1020"/>
      </w:pPr>
    </w:p>
    <w:p w:rsidR="00FB5451" w:rsidRDefault="00FB5451" w:rsidP="00F91FB2">
      <w:pPr>
        <w:pStyle w:val="NormalBasmall"/>
        <w:tabs>
          <w:tab w:val="left" w:pos="284"/>
        </w:tabs>
        <w:ind w:left="284" w:right="1020"/>
      </w:pPr>
      <w:r>
        <w:t xml:space="preserve">Per påpekade att dagen huvuduppgift är att slutföra arbetet med metodmatrisen och sedan utifrån detta bestämma vad vi går vidare med och hur. </w:t>
      </w:r>
    </w:p>
    <w:p w:rsidR="000049CA" w:rsidRDefault="000049CA" w:rsidP="00F91FB2">
      <w:pPr>
        <w:pStyle w:val="NormalBasmall"/>
        <w:tabs>
          <w:tab w:val="left" w:pos="284"/>
        </w:tabs>
        <w:ind w:left="284" w:right="1020"/>
      </w:pPr>
    </w:p>
    <w:p w:rsidR="000049CA" w:rsidRDefault="000049CA" w:rsidP="00F91FB2">
      <w:pPr>
        <w:pStyle w:val="NormalBasmall"/>
        <w:tabs>
          <w:tab w:val="left" w:pos="284"/>
        </w:tabs>
        <w:ind w:left="284" w:right="1020"/>
      </w:pPr>
      <w:r>
        <w:t>Per nämnde också den lic-</w:t>
      </w:r>
      <w:r w:rsidR="0002171C">
        <w:t>a</w:t>
      </w:r>
      <w:r>
        <w:t>vhandling som Carl Wersäll redovisade på KTH som handlade om packningsmät</w:t>
      </w:r>
      <w:r w:rsidR="00F277A1">
        <w:t>ning</w:t>
      </w:r>
      <w:r>
        <w:t xml:space="preserve"> på obund</w:t>
      </w:r>
      <w:r w:rsidR="00F277A1">
        <w:t>na</w:t>
      </w:r>
      <w:r>
        <w:t xml:space="preserve"> material. Nils Rydén var handläggare och Jesper E var med och lyssnade. Hittills är packningsförsök gjorda på laboratorium, men framöver planeras fältmätningar och då om inte förr blir det mycket intressant för detta utskott. Per föreslog att vi bjuder in honom till kommande möte för att berätta om sina försök.</w:t>
      </w:r>
    </w:p>
    <w:p w:rsidR="000049CA" w:rsidRDefault="000049CA" w:rsidP="00F91FB2">
      <w:pPr>
        <w:pStyle w:val="NormalBasmall"/>
        <w:tabs>
          <w:tab w:val="left" w:pos="284"/>
        </w:tabs>
        <w:ind w:left="284" w:right="1020"/>
      </w:pPr>
    </w:p>
    <w:p w:rsidR="000049CA" w:rsidRPr="009C7B3E" w:rsidRDefault="000049CA" w:rsidP="00F91FB2">
      <w:pPr>
        <w:pStyle w:val="NormalBasmall"/>
        <w:tabs>
          <w:tab w:val="left" w:pos="284"/>
        </w:tabs>
        <w:ind w:left="284" w:right="1020"/>
      </w:pPr>
      <w:r>
        <w:t>Leif S nämnde den upphandling som TRV gjort avseende hantering av TRVs dokument. Det är Tyréns, VTI och NCC som fått uppdraget. Leif</w:t>
      </w:r>
      <w:r w:rsidR="00B9328D">
        <w:t xml:space="preserve"> S</w:t>
      </w:r>
      <w:r>
        <w:t xml:space="preserve"> tycker att metodmatrisen kan vara ett bra inspel i detta uppdrag.</w:t>
      </w:r>
    </w:p>
    <w:p w:rsidR="00B12D95" w:rsidRPr="009C7B3E" w:rsidRDefault="004A5973" w:rsidP="00985E25">
      <w:pPr>
        <w:ind w:left="284"/>
      </w:pPr>
      <w:r w:rsidRPr="009C7B3E">
        <w:t xml:space="preserve"> </w:t>
      </w:r>
    </w:p>
    <w:p w:rsidR="007849A7" w:rsidRDefault="007849A7" w:rsidP="00F91FB2">
      <w:pPr>
        <w:pStyle w:val="Liststycke"/>
        <w:numPr>
          <w:ilvl w:val="0"/>
          <w:numId w:val="30"/>
        </w:numPr>
        <w:ind w:left="284"/>
        <w:rPr>
          <w:b/>
        </w:rPr>
      </w:pPr>
      <w:r w:rsidRPr="009C7B3E">
        <w:rPr>
          <w:b/>
        </w:rPr>
        <w:t>Föregående protokoll</w:t>
      </w:r>
    </w:p>
    <w:p w:rsidR="00FB5451" w:rsidRPr="00F91FB2" w:rsidRDefault="00B9328D" w:rsidP="00F91FB2">
      <w:pPr>
        <w:pStyle w:val="NormalBasmall"/>
        <w:tabs>
          <w:tab w:val="left" w:pos="284"/>
        </w:tabs>
        <w:ind w:left="284" w:right="1020"/>
      </w:pPr>
      <w:r>
        <w:t>Inga kommentarer som föranleder ändring i protokollet.</w:t>
      </w:r>
    </w:p>
    <w:p w:rsidR="00A44415" w:rsidRPr="009C7B3E" w:rsidRDefault="00A44415" w:rsidP="00985E25">
      <w:pPr>
        <w:pStyle w:val="Liststycke"/>
        <w:ind w:left="284"/>
      </w:pPr>
    </w:p>
    <w:p w:rsidR="00A44415" w:rsidRDefault="00A44415" w:rsidP="00A44415">
      <w:pPr>
        <w:pStyle w:val="Liststycke"/>
        <w:numPr>
          <w:ilvl w:val="0"/>
          <w:numId w:val="30"/>
        </w:numPr>
        <w:ind w:left="284"/>
        <w:rPr>
          <w:b/>
        </w:rPr>
      </w:pPr>
      <w:r w:rsidRPr="009C7B3E">
        <w:rPr>
          <w:b/>
        </w:rPr>
        <w:t>Presentation av aktuell matris.</w:t>
      </w:r>
    </w:p>
    <w:p w:rsidR="0002171C" w:rsidRDefault="00F91FB2" w:rsidP="00F91FB2">
      <w:pPr>
        <w:pStyle w:val="NormalBasmall"/>
        <w:tabs>
          <w:tab w:val="left" w:pos="284"/>
        </w:tabs>
        <w:ind w:left="284" w:right="1020"/>
      </w:pPr>
      <w:r w:rsidRPr="00F91FB2">
        <w:t>En lång diskussion och kompletteringar i de 4 nya kolumn</w:t>
      </w:r>
      <w:r>
        <w:t>e</w:t>
      </w:r>
      <w:r w:rsidRPr="00F91FB2">
        <w:t>r som skapades vid förra mötet</w:t>
      </w:r>
      <w:r>
        <w:t xml:space="preserve"> som handlar om behovet av uppdateringar/revideringar mm av metoderna. Vi beslutade att Leif V lägger ut matrisen på hemsidan tillsammans med det worddokument som Leif S skriv</w:t>
      </w:r>
      <w:r w:rsidR="00B9328D">
        <w:t>i</w:t>
      </w:r>
      <w:r>
        <w:t xml:space="preserve">t och som beskriver syftet och behovet av denna metodmatris. </w:t>
      </w:r>
      <w:r w:rsidR="00A67914">
        <w:t xml:space="preserve">(Leif V kommer att hyperlänka metoderna i matrisen först innan den läggs ut på hemsidan). </w:t>
      </w:r>
      <w:r w:rsidR="0002171C">
        <w:t>Vi utökade också matrisen med visioner av framtida metoder som mobila bärighetsmätningar, seismik för fältmätningar mm.</w:t>
      </w:r>
      <w:r w:rsidR="00CB68CB">
        <w:t xml:space="preserve"> </w:t>
      </w:r>
    </w:p>
    <w:p w:rsidR="00CB68CB" w:rsidRDefault="00CB68CB" w:rsidP="00F91FB2">
      <w:pPr>
        <w:pStyle w:val="NormalBasmall"/>
        <w:tabs>
          <w:tab w:val="left" w:pos="284"/>
        </w:tabs>
        <w:ind w:left="284" w:right="1020"/>
      </w:pPr>
    </w:p>
    <w:p w:rsidR="00335DA7" w:rsidRDefault="00CB68CB" w:rsidP="00F91FB2">
      <w:pPr>
        <w:pStyle w:val="NormalBasmall"/>
        <w:tabs>
          <w:tab w:val="left" w:pos="284"/>
        </w:tabs>
        <w:ind w:left="284" w:right="1020"/>
      </w:pPr>
      <w:r>
        <w:t xml:space="preserve">En annan viktig fråga som Per flaggade upp är upphandlingskraven enligt LOU </w:t>
      </w:r>
      <w:r w:rsidR="00DA7F68">
        <w:t xml:space="preserve">som </w:t>
      </w:r>
      <w:r w:rsidR="005F41C4">
        <w:t>Trafikverket</w:t>
      </w:r>
      <w:r w:rsidR="00DA7F68">
        <w:t xml:space="preserve"> måste följa</w:t>
      </w:r>
      <w:r w:rsidR="00335DA7">
        <w:t xml:space="preserve">. </w:t>
      </w:r>
      <w:r w:rsidR="00B9328D">
        <w:t>Där framgår</w:t>
      </w:r>
      <w:r w:rsidR="00BA48EF">
        <w:t xml:space="preserve"> det</w:t>
      </w:r>
      <w:r w:rsidR="00B9328D">
        <w:t xml:space="preserve"> i vilken ordning olika typer av metoder ska väljas. </w:t>
      </w:r>
      <w:r w:rsidR="00BA48EF">
        <w:t xml:space="preserve">Utdrag från Pers bildspel: </w:t>
      </w:r>
    </w:p>
    <w:p w:rsidR="00BA48EF" w:rsidRDefault="00BA48EF" w:rsidP="00F91FB2">
      <w:pPr>
        <w:pStyle w:val="NormalBasmall"/>
        <w:tabs>
          <w:tab w:val="left" w:pos="284"/>
        </w:tabs>
        <w:ind w:left="284" w:right="1020"/>
      </w:pPr>
    </w:p>
    <w:p w:rsidR="00BA48EF" w:rsidRDefault="00BA48EF" w:rsidP="00F91FB2">
      <w:pPr>
        <w:pStyle w:val="NormalBasmall"/>
        <w:tabs>
          <w:tab w:val="left" w:pos="284"/>
        </w:tabs>
        <w:ind w:left="284" w:right="1020"/>
      </w:pPr>
      <w:r>
        <w:rPr>
          <w:noProof/>
        </w:rPr>
        <w:drawing>
          <wp:inline distT="0" distB="0" distL="0" distR="0" wp14:anchorId="387D2AFB" wp14:editId="34E6A46B">
            <wp:extent cx="4092950" cy="2951779"/>
            <wp:effectExtent l="19050" t="19050" r="22225" b="203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187" t="8304" r="12751" b="551"/>
                    <a:stretch/>
                  </pic:blipFill>
                  <pic:spPr bwMode="auto">
                    <a:xfrm>
                      <a:off x="0" y="0"/>
                      <a:ext cx="4093710" cy="295232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0049CA" w:rsidRDefault="000049CA" w:rsidP="00F91FB2">
      <w:pPr>
        <w:pStyle w:val="NormalBasmall"/>
        <w:tabs>
          <w:tab w:val="left" w:pos="284"/>
        </w:tabs>
        <w:ind w:left="284" w:right="1020"/>
      </w:pPr>
    </w:p>
    <w:p w:rsidR="00476C7F" w:rsidRPr="00476C7F" w:rsidRDefault="000049CA" w:rsidP="00F91FB2">
      <w:pPr>
        <w:pStyle w:val="NormalBasmall"/>
        <w:tabs>
          <w:tab w:val="left" w:pos="284"/>
        </w:tabs>
        <w:ind w:left="284" w:right="1020"/>
      </w:pPr>
      <w:r w:rsidRPr="00476C7F">
        <w:t xml:space="preserve">Diskussionen var betydligt längre och djupare och insiktsfullare än vad som framgår av detta protokoll. Det viktigaste är själva diskussionen, inte att till varje pris notera allt detta i protokollet. </w:t>
      </w:r>
    </w:p>
    <w:p w:rsidR="00476C7F" w:rsidRPr="00476C7F" w:rsidRDefault="00476C7F" w:rsidP="00F91FB2">
      <w:pPr>
        <w:pStyle w:val="NormalBasmall"/>
        <w:tabs>
          <w:tab w:val="left" w:pos="284"/>
        </w:tabs>
        <w:ind w:left="284" w:right="1020"/>
      </w:pPr>
    </w:p>
    <w:p w:rsidR="000049CA" w:rsidRPr="00F91FB2" w:rsidRDefault="0002171C" w:rsidP="00F91FB2">
      <w:pPr>
        <w:pStyle w:val="NormalBasmall"/>
        <w:tabs>
          <w:tab w:val="left" w:pos="284"/>
        </w:tabs>
        <w:ind w:left="284" w:right="1020"/>
      </w:pPr>
      <w:r w:rsidRPr="00476C7F">
        <w:t>När matrisen väl ligger ute på hemsidan tar jag tacksamt emot synpunkter på den så att det blir ett levande dokument som förnyas</w:t>
      </w:r>
      <w:r w:rsidR="005F41C4" w:rsidRPr="00476C7F">
        <w:t xml:space="preserve">, </w:t>
      </w:r>
      <w:r w:rsidRPr="00476C7F">
        <w:t xml:space="preserve">förbättras </w:t>
      </w:r>
      <w:r w:rsidR="005F41C4" w:rsidRPr="00476C7F">
        <w:t xml:space="preserve">och utvecklas </w:t>
      </w:r>
      <w:r w:rsidRPr="00476C7F">
        <w:t>kontinuerligt.</w:t>
      </w:r>
    </w:p>
    <w:p w:rsidR="00A44415" w:rsidRPr="009C7B3E" w:rsidRDefault="00A44415" w:rsidP="00A44415">
      <w:pPr>
        <w:ind w:left="284"/>
        <w:rPr>
          <w:b/>
        </w:rPr>
      </w:pPr>
    </w:p>
    <w:p w:rsidR="00A44415" w:rsidRDefault="00A44415" w:rsidP="00A44415">
      <w:pPr>
        <w:pStyle w:val="Liststycke"/>
        <w:numPr>
          <w:ilvl w:val="0"/>
          <w:numId w:val="30"/>
        </w:numPr>
        <w:ind w:left="284"/>
        <w:rPr>
          <w:b/>
        </w:rPr>
      </w:pPr>
      <w:r w:rsidRPr="009C7B3E">
        <w:rPr>
          <w:b/>
        </w:rPr>
        <w:t>Kommande arbete, planering och diskussion</w:t>
      </w:r>
    </w:p>
    <w:p w:rsidR="000049CA" w:rsidRDefault="0002171C" w:rsidP="000049CA">
      <w:pPr>
        <w:pStyle w:val="NormalBasmall"/>
        <w:tabs>
          <w:tab w:val="left" w:pos="284"/>
        </w:tabs>
        <w:ind w:left="284" w:right="1020"/>
      </w:pPr>
      <w:r w:rsidRPr="0002171C">
        <w:t>Med de bedömning</w:t>
      </w:r>
      <w:r>
        <w:t>a</w:t>
      </w:r>
      <w:r w:rsidRPr="0002171C">
        <w:t>r vi gjorde vid sittand</w:t>
      </w:r>
      <w:r>
        <w:t>e</w:t>
      </w:r>
      <w:r w:rsidRPr="0002171C">
        <w:t xml:space="preserve"> möte</w:t>
      </w:r>
      <w:r>
        <w:t xml:space="preserve"> så blev det inte så många metoder som vi ansåg behövde revideras. Förklaringen kan vara att </w:t>
      </w:r>
      <w:r w:rsidR="00BA48EF">
        <w:t>alla metoder</w:t>
      </w:r>
      <w:r>
        <w:t xml:space="preserve"> är mycket bra, men det kan också bero på att vi vet att många av dem för närvarande är ute på någon form av remisshantering och således redan omhändertagna. </w:t>
      </w:r>
      <w:r w:rsidR="00476C7F">
        <w:t>Mötet var</w:t>
      </w:r>
      <w:r>
        <w:t xml:space="preserve"> dock inte orolig</w:t>
      </w:r>
      <w:r w:rsidR="00476C7F">
        <w:t>t</w:t>
      </w:r>
      <w:r>
        <w:t xml:space="preserve"> för att vårt utskott skulle bli sysslolösa framöver. Bl.a. så nämnde Leif S</w:t>
      </w:r>
      <w:r w:rsidR="00E748D7">
        <w:t xml:space="preserve"> alla </w:t>
      </w:r>
      <w:r w:rsidR="00FA437E">
        <w:t>mobil</w:t>
      </w:r>
      <w:r w:rsidR="00E748D7">
        <w:t xml:space="preserve">appar som dyker upp för mätning av ojämnheter, buller mm. </w:t>
      </w:r>
      <w:r w:rsidR="00FA437E">
        <w:t>Även om detta aldrig kommer att bli renodlade metodbeskrivningar så bör vi veta vilka de är/vad de mäter/ och föröka bedöma relevansen hos dem. Platsar de i matrisen tro?</w:t>
      </w:r>
    </w:p>
    <w:p w:rsidR="00F7449D" w:rsidRDefault="00F7449D" w:rsidP="000049CA">
      <w:pPr>
        <w:pStyle w:val="NormalBasmall"/>
        <w:tabs>
          <w:tab w:val="left" w:pos="284"/>
        </w:tabs>
        <w:ind w:left="284" w:right="1020"/>
      </w:pPr>
    </w:p>
    <w:p w:rsidR="00F7449D" w:rsidRDefault="00F7449D" w:rsidP="000049CA">
      <w:pPr>
        <w:pStyle w:val="NormalBasmall"/>
        <w:tabs>
          <w:tab w:val="left" w:pos="284"/>
        </w:tabs>
        <w:ind w:left="284" w:right="1020"/>
      </w:pPr>
      <w:r>
        <w:t>Thomas W efterlyste en mall för metodbeskrivningar</w:t>
      </w:r>
      <w:r w:rsidR="0058556B">
        <w:t xml:space="preserve"> som är bra att ha om man ska jobba fram nya metoder. </w:t>
      </w:r>
      <w:r>
        <w:t xml:space="preserve">Leif S mailade </w:t>
      </w:r>
      <w:r w:rsidR="00335DA7">
        <w:t>denna</w:t>
      </w:r>
      <w:r w:rsidR="00601551">
        <w:t xml:space="preserve"> EN-</w:t>
      </w:r>
      <w:r w:rsidR="00335DA7">
        <w:t>mall</w:t>
      </w:r>
      <w:r>
        <w:t xml:space="preserve"> till Leif V </w:t>
      </w:r>
      <w:r w:rsidR="00335DA7">
        <w:t>efter mötet</w:t>
      </w:r>
      <w:r>
        <w:t xml:space="preserve">: </w:t>
      </w:r>
    </w:p>
    <w:p w:rsidR="0058556B" w:rsidRDefault="0058556B" w:rsidP="000049CA">
      <w:pPr>
        <w:pStyle w:val="NormalBasmall"/>
        <w:tabs>
          <w:tab w:val="left" w:pos="284"/>
        </w:tabs>
        <w:ind w:left="284" w:right="1020"/>
      </w:pPr>
    </w:p>
    <w:p w:rsidR="0007471E" w:rsidRDefault="0058556B" w:rsidP="0058556B">
      <w:pPr>
        <w:pStyle w:val="NormalBasmall"/>
        <w:tabs>
          <w:tab w:val="left" w:pos="284"/>
        </w:tabs>
        <w:ind w:left="284" w:right="1020"/>
      </w:pPr>
      <w:r>
        <w:tab/>
      </w:r>
      <w:r>
        <w:tab/>
      </w:r>
      <w:r w:rsidR="00601551">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5pt" o:ole="">
            <v:imagedata r:id="rId9" o:title=""/>
          </v:shape>
          <o:OLEObject Type="Embed" ProgID="AcroExch.Document.11" ShapeID="_x0000_i1025" DrawAspect="Icon" ObjectID="_1458637026" r:id="rId10"/>
        </w:object>
      </w:r>
    </w:p>
    <w:p w:rsidR="0058556B" w:rsidRDefault="0058556B" w:rsidP="000049CA">
      <w:pPr>
        <w:pStyle w:val="NormalBasmall"/>
        <w:tabs>
          <w:tab w:val="left" w:pos="284"/>
        </w:tabs>
        <w:ind w:left="284" w:right="1020"/>
        <w:rPr>
          <w:b/>
          <w:i/>
        </w:rPr>
      </w:pPr>
    </w:p>
    <w:p w:rsidR="0007471E" w:rsidRDefault="00601551" w:rsidP="000049CA">
      <w:pPr>
        <w:pStyle w:val="NormalBasmall"/>
        <w:tabs>
          <w:tab w:val="left" w:pos="284"/>
        </w:tabs>
        <w:ind w:left="284" w:right="1020"/>
      </w:pPr>
      <w:r w:rsidRPr="00601551">
        <w:t xml:space="preserve">Andra funderingar som kom upp under dagens möte kände vi igen från tidigare möten i detta utskott, därför </w:t>
      </w:r>
      <w:r w:rsidR="0007471E" w:rsidRPr="00601551">
        <w:t xml:space="preserve">följer </w:t>
      </w:r>
      <w:r w:rsidRPr="00601551">
        <w:t xml:space="preserve">här </w:t>
      </w:r>
      <w:r w:rsidR="0007471E" w:rsidRPr="00601551">
        <w:t>ett utdrag ur protokollet från 2013-03-05:</w:t>
      </w:r>
    </w:p>
    <w:p w:rsidR="00211203" w:rsidRPr="00601551" w:rsidRDefault="00211203" w:rsidP="000049CA">
      <w:pPr>
        <w:pStyle w:val="NormalBasmall"/>
        <w:tabs>
          <w:tab w:val="left" w:pos="284"/>
        </w:tabs>
        <w:ind w:left="284" w:right="1020"/>
      </w:pPr>
    </w:p>
    <w:p w:rsidR="0007471E" w:rsidRDefault="0007471E" w:rsidP="0007471E">
      <w:pPr>
        <w:pStyle w:val="NormalBasmall"/>
        <w:tabs>
          <w:tab w:val="left" w:pos="284"/>
        </w:tabs>
        <w:ind w:left="284" w:right="1020"/>
        <w:rPr>
          <w:i/>
        </w:rPr>
      </w:pPr>
      <w:r w:rsidRPr="0007471E">
        <w:rPr>
          <w:i/>
        </w:rPr>
        <w:t xml:space="preserve">Alla tittar igenom de metoder som var och en får tilldelat via mail, efter detta möte, från Leif V för att beskriva hur ”positionering” (t.ex. GPS eller löpande längdmätning) och ”kontrollobjekt” (t.ex. 20 m eller 400 m sträckor) beskrivs. Gärna även om mätpunkterna i kontrollobjekten är beskrivna som antal punkter eller i form av ytor ”täckningsgrad” eller liknande. Skicka era svar via mail till Leif V som sammanställer detta till nästa möte den 23 sept. 2013. (Man får gärna även titta på scopet för att bedöma om det relevant beskriver metodens möjligheter och begränsningar. Har man dessutom en uppfattning om hur precisionsdata är beskrivet i metoderna så är det en bonus som kan ge en guldstjärna på metodgruppens stjärnhimmel). </w:t>
      </w:r>
    </w:p>
    <w:p w:rsidR="00601551" w:rsidRDefault="00601551" w:rsidP="0007471E">
      <w:pPr>
        <w:pStyle w:val="NormalBasmall"/>
        <w:tabs>
          <w:tab w:val="left" w:pos="284"/>
        </w:tabs>
        <w:ind w:left="284" w:right="1020"/>
        <w:rPr>
          <w:i/>
        </w:rPr>
      </w:pPr>
    </w:p>
    <w:p w:rsidR="0007471E" w:rsidRPr="0002171C" w:rsidRDefault="00601551" w:rsidP="000049CA">
      <w:pPr>
        <w:pStyle w:val="NormalBasmall"/>
        <w:tabs>
          <w:tab w:val="left" w:pos="284"/>
        </w:tabs>
        <w:ind w:left="284" w:right="1020"/>
      </w:pPr>
      <w:r w:rsidRPr="00601551">
        <w:t>Det kan vara så att Leif V aldrig spred denna uppgift</w:t>
      </w:r>
      <w:r>
        <w:t>, men nu k</w:t>
      </w:r>
      <w:r w:rsidR="00E6648B">
        <w:t xml:space="preserve">anske </w:t>
      </w:r>
      <w:r>
        <w:t xml:space="preserve">det är </w:t>
      </w:r>
      <w:r w:rsidR="00E6648B">
        <w:t>da</w:t>
      </w:r>
      <w:r w:rsidR="00232F69">
        <w:t>g</w:t>
      </w:r>
      <w:r w:rsidR="00E6648B">
        <w:t>s att lösa denna</w:t>
      </w:r>
      <w:r w:rsidR="00232F69">
        <w:t xml:space="preserve"> uppgift</w:t>
      </w:r>
      <w:r>
        <w:t xml:space="preserve">. </w:t>
      </w:r>
      <w:r w:rsidR="00232F69">
        <w:t>Leif V ser om han kan plocka ut dessa uppgifter ur metoderna och sedan sprida ett samlat dokument till gruppen för synpunkter. Ambitionen och viljan finns</w:t>
      </w:r>
      <w:r w:rsidR="00BA48EF">
        <w:t>. Hoppas bara att det finns tid också</w:t>
      </w:r>
      <w:r w:rsidR="00232F69">
        <w:t>!</w:t>
      </w:r>
      <w:r w:rsidR="00211203">
        <w:t xml:space="preserve"> En allmän genomgång </w:t>
      </w:r>
      <w:r w:rsidR="00BA48EF">
        <w:t xml:space="preserve">och ev. uppdatering </w:t>
      </w:r>
      <w:r w:rsidR="00211203">
        <w:t xml:space="preserve">av metoder utgivna före 2000 efterlyste Jonas. Vi bör också utse en ansvarig för metoderna i matrisen (en ny kolumn i matrisen alltså!). </w:t>
      </w:r>
    </w:p>
    <w:p w:rsidR="00232F69" w:rsidRPr="009C7B3E" w:rsidRDefault="00232F69" w:rsidP="003E6428">
      <w:pPr>
        <w:pStyle w:val="Liststycke"/>
        <w:ind w:left="284"/>
        <w:rPr>
          <w:b/>
        </w:rPr>
      </w:pPr>
    </w:p>
    <w:p w:rsidR="00371293" w:rsidRDefault="00371293" w:rsidP="00A44415">
      <w:pPr>
        <w:pStyle w:val="Liststycke"/>
        <w:numPr>
          <w:ilvl w:val="0"/>
          <w:numId w:val="30"/>
        </w:numPr>
        <w:ind w:left="284"/>
        <w:rPr>
          <w:b/>
        </w:rPr>
      </w:pPr>
      <w:r w:rsidRPr="009C7B3E">
        <w:rPr>
          <w:b/>
        </w:rPr>
        <w:t>Resultat från utskickade remisser</w:t>
      </w:r>
    </w:p>
    <w:p w:rsidR="00232F69" w:rsidRDefault="00232F69" w:rsidP="0007471E">
      <w:pPr>
        <w:pStyle w:val="NormalBasmall"/>
        <w:tabs>
          <w:tab w:val="left" w:pos="284"/>
        </w:tabs>
        <w:ind w:left="284" w:right="1020"/>
      </w:pPr>
      <w:r w:rsidRPr="00232F69">
        <w:t>Per gjorde en rundabordsfråga av detta för att få en uppfattning om medlemmarna i detta utskott har den tid och möjlighet inom sina företag att göra de granskningar av remiss</w:t>
      </w:r>
      <w:r>
        <w:t>e</w:t>
      </w:r>
      <w:r w:rsidRPr="00232F69">
        <w:t>rna som krävs om vi ska få en ordentlig genomlysning av standarder</w:t>
      </w:r>
      <w:r>
        <w:t>n</w:t>
      </w:r>
      <w:r w:rsidRPr="00232F69">
        <w:t xml:space="preserve">a när de kommer </w:t>
      </w:r>
      <w:r w:rsidR="00BA48EF">
        <w:t xml:space="preserve">ut </w:t>
      </w:r>
      <w:r w:rsidRPr="00232F69">
        <w:t>på remiss.</w:t>
      </w:r>
      <w:r>
        <w:t xml:space="preserve"> </w:t>
      </w:r>
    </w:p>
    <w:p w:rsidR="00371293" w:rsidRDefault="00476C7F" w:rsidP="004F69E7">
      <w:pPr>
        <w:pStyle w:val="NormalBasmall"/>
        <w:tabs>
          <w:tab w:val="left" w:pos="284"/>
        </w:tabs>
        <w:ind w:left="284" w:right="1020"/>
      </w:pPr>
      <w:r>
        <w:t>Den information som gavs var</w:t>
      </w:r>
      <w:r w:rsidR="00232F69">
        <w:t xml:space="preserve"> att alla har tid och möjlighet att läsa remisserna, men att man bara är intresserad av att läsa remisser som berör metoder som man verkligen känner till. Detta är nog et</w:t>
      </w:r>
      <w:r w:rsidR="004F69E7">
        <w:t>t</w:t>
      </w:r>
      <w:r w:rsidR="00232F69">
        <w:t xml:space="preserve"> litet speciellt problem i detta utskott där medlemmarna ofta är specialiserade på någon specifik utrustning/metod, medan medlemmarna i de övriga utskotten ofta har en uppfattning om flertalet metoder inom si</w:t>
      </w:r>
      <w:r w:rsidR="004F69E7">
        <w:t>tt</w:t>
      </w:r>
      <w:r w:rsidR="00232F69">
        <w:t xml:space="preserve"> utskott. </w:t>
      </w:r>
      <w:r w:rsidR="004F69E7">
        <w:t xml:space="preserve">Huvudsaken är att de som verkligen använder metoderna nås av remisserna. En tuff uppgift för </w:t>
      </w:r>
      <w:r w:rsidR="00BA48EF">
        <w:t>deltagarna</w:t>
      </w:r>
      <w:r w:rsidR="004F69E7">
        <w:t xml:space="preserve"> i utskottet således att sprida informationen vidare inom sina företag.</w:t>
      </w:r>
    </w:p>
    <w:p w:rsidR="004F69E7" w:rsidRDefault="004F69E7" w:rsidP="004F69E7">
      <w:pPr>
        <w:pStyle w:val="NormalBasmall"/>
        <w:tabs>
          <w:tab w:val="left" w:pos="284"/>
        </w:tabs>
        <w:ind w:left="284" w:right="1020"/>
      </w:pPr>
      <w:r>
        <w:t>Leif S flaggade också upp att det är flera remisser på väg ut till medlemmarna</w:t>
      </w:r>
      <w:r w:rsidR="00BA48EF">
        <w:t xml:space="preserve"> i utskottet</w:t>
      </w:r>
      <w:r>
        <w:t xml:space="preserve"> i</w:t>
      </w:r>
      <w:r w:rsidR="00BA48EF">
        <w:t>nom kort</w:t>
      </w:r>
      <w:r>
        <w:t>.</w:t>
      </w:r>
    </w:p>
    <w:p w:rsidR="004F69E7" w:rsidRDefault="004F69E7" w:rsidP="004F69E7">
      <w:pPr>
        <w:pStyle w:val="NormalBasmall"/>
        <w:tabs>
          <w:tab w:val="left" w:pos="284"/>
        </w:tabs>
        <w:ind w:left="284" w:right="1020"/>
        <w:rPr>
          <w:b/>
        </w:rPr>
      </w:pPr>
    </w:p>
    <w:p w:rsidR="00BA48EF" w:rsidRDefault="00BA48EF" w:rsidP="004F69E7">
      <w:pPr>
        <w:pStyle w:val="NormalBasmall"/>
        <w:tabs>
          <w:tab w:val="left" w:pos="284"/>
        </w:tabs>
        <w:ind w:left="284" w:right="1020"/>
        <w:rPr>
          <w:b/>
        </w:rPr>
      </w:pPr>
    </w:p>
    <w:p w:rsidR="00BA48EF" w:rsidRDefault="00BA48EF" w:rsidP="004F69E7">
      <w:pPr>
        <w:pStyle w:val="NormalBasmall"/>
        <w:tabs>
          <w:tab w:val="left" w:pos="284"/>
        </w:tabs>
        <w:ind w:left="284" w:right="1020"/>
        <w:rPr>
          <w:b/>
        </w:rPr>
      </w:pPr>
    </w:p>
    <w:p w:rsidR="00BA48EF" w:rsidRDefault="00BA48EF" w:rsidP="004F69E7">
      <w:pPr>
        <w:pStyle w:val="NormalBasmall"/>
        <w:tabs>
          <w:tab w:val="left" w:pos="284"/>
        </w:tabs>
        <w:ind w:left="284" w:right="1020"/>
        <w:rPr>
          <w:b/>
        </w:rPr>
      </w:pPr>
    </w:p>
    <w:p w:rsidR="00BA48EF" w:rsidRDefault="00BA48EF" w:rsidP="004F69E7">
      <w:pPr>
        <w:pStyle w:val="NormalBasmall"/>
        <w:tabs>
          <w:tab w:val="left" w:pos="284"/>
        </w:tabs>
        <w:ind w:left="284" w:right="1020"/>
        <w:rPr>
          <w:b/>
        </w:rPr>
      </w:pPr>
    </w:p>
    <w:p w:rsidR="00BA48EF" w:rsidRPr="009C7B3E" w:rsidRDefault="00BA48EF" w:rsidP="004F69E7">
      <w:pPr>
        <w:pStyle w:val="NormalBasmall"/>
        <w:tabs>
          <w:tab w:val="left" w:pos="284"/>
        </w:tabs>
        <w:ind w:left="284" w:right="1020"/>
        <w:rPr>
          <w:b/>
        </w:rPr>
      </w:pPr>
    </w:p>
    <w:p w:rsidR="00371293" w:rsidRPr="0007471E" w:rsidRDefault="00371293" w:rsidP="00A44415">
      <w:pPr>
        <w:pStyle w:val="Liststycke"/>
        <w:numPr>
          <w:ilvl w:val="0"/>
          <w:numId w:val="30"/>
        </w:numPr>
        <w:ind w:left="284"/>
        <w:rPr>
          <w:b/>
        </w:rPr>
      </w:pPr>
      <w:r w:rsidRPr="0007471E">
        <w:rPr>
          <w:b/>
        </w:rPr>
        <w:t>Information om pågående och avslutat utvecklingsarbete</w:t>
      </w:r>
    </w:p>
    <w:p w:rsidR="009101FC" w:rsidRDefault="00E1712B" w:rsidP="009101FC">
      <w:pPr>
        <w:pStyle w:val="NormalBasmall"/>
        <w:tabs>
          <w:tab w:val="left" w:pos="284"/>
        </w:tabs>
        <w:ind w:left="284" w:right="1020"/>
      </w:pPr>
      <w:r>
        <w:t xml:space="preserve">Per informerade om denna </w:t>
      </w:r>
      <w:r w:rsidR="00BA48EF">
        <w:t>r</w:t>
      </w:r>
      <w:r>
        <w:t>apport från Trafikverket om ”</w:t>
      </w:r>
      <w:hyperlink r:id="rId11" w:history="1">
        <w:r w:rsidR="009101FC" w:rsidRPr="009101FC">
          <w:t>Mobil datainsamling, Bilburen datainsamling med georadar för status bedömning av mindre vägar samt identifiering av uppfrysande block</w:t>
        </w:r>
      </w:hyperlink>
      <w:r>
        <w:t>”</w:t>
      </w:r>
      <w:r w:rsidR="009101FC">
        <w:t>:</w:t>
      </w:r>
      <w:r>
        <w:t xml:space="preserve"> Läs och begrunda!</w:t>
      </w:r>
    </w:p>
    <w:p w:rsidR="00601551" w:rsidRDefault="00601551" w:rsidP="009101FC">
      <w:pPr>
        <w:pStyle w:val="NormalBasmall"/>
        <w:tabs>
          <w:tab w:val="left" w:pos="284"/>
        </w:tabs>
        <w:ind w:left="284" w:right="1020"/>
      </w:pPr>
    </w:p>
    <w:p w:rsidR="009101FC" w:rsidRDefault="009101FC" w:rsidP="009101FC">
      <w:pPr>
        <w:pStyle w:val="NormalBasmall"/>
        <w:tabs>
          <w:tab w:val="left" w:pos="284"/>
        </w:tabs>
        <w:ind w:left="284" w:right="1020"/>
      </w:pPr>
      <w:r>
        <w:object w:dxaOrig="1551" w:dyaOrig="1004">
          <v:shape id="_x0000_i1026" type="#_x0000_t75" style="width:77.35pt;height:50.5pt" o:ole="">
            <v:imagedata r:id="rId12" o:title=""/>
          </v:shape>
          <o:OLEObject Type="Embed" ProgID="AcroExch.Document.11" ShapeID="_x0000_i1026" DrawAspect="Icon" ObjectID="_1458637027" r:id="rId13"/>
        </w:object>
      </w:r>
    </w:p>
    <w:p w:rsidR="00A44415" w:rsidRDefault="00A44415" w:rsidP="00A44415">
      <w:pPr>
        <w:pStyle w:val="Liststycke"/>
        <w:numPr>
          <w:ilvl w:val="0"/>
          <w:numId w:val="30"/>
        </w:numPr>
        <w:ind w:left="284"/>
        <w:rPr>
          <w:b/>
        </w:rPr>
      </w:pPr>
      <w:r w:rsidRPr="009C7B3E">
        <w:rPr>
          <w:b/>
        </w:rPr>
        <w:t>Info pågående CEN-arbete</w:t>
      </w:r>
    </w:p>
    <w:p w:rsidR="00E1712B" w:rsidRPr="00E1712B" w:rsidRDefault="00E1712B" w:rsidP="00E1712B">
      <w:pPr>
        <w:pStyle w:val="NormalBasmall"/>
        <w:tabs>
          <w:tab w:val="left" w:pos="284"/>
        </w:tabs>
        <w:ind w:left="284" w:right="1020"/>
      </w:pPr>
      <w:r w:rsidRPr="00E1712B">
        <w:t>Se punkt 6</w:t>
      </w:r>
      <w:r>
        <w:t>.</w:t>
      </w:r>
    </w:p>
    <w:p w:rsidR="00A44415" w:rsidRPr="009C7B3E" w:rsidRDefault="00A44415" w:rsidP="00A44415">
      <w:pPr>
        <w:pStyle w:val="Liststycke"/>
        <w:ind w:left="284"/>
      </w:pPr>
    </w:p>
    <w:p w:rsidR="00A44415" w:rsidRPr="00E1712B" w:rsidRDefault="00A44415" w:rsidP="00A44415">
      <w:pPr>
        <w:pStyle w:val="Liststycke"/>
        <w:numPr>
          <w:ilvl w:val="0"/>
          <w:numId w:val="30"/>
        </w:numPr>
        <w:ind w:left="284"/>
        <w:rPr>
          <w:b/>
        </w:rPr>
      </w:pPr>
      <w:r w:rsidRPr="009C7B3E">
        <w:rPr>
          <w:b/>
        </w:rPr>
        <w:t>Hemsidan</w:t>
      </w:r>
      <w:r w:rsidRPr="009C7B3E">
        <w:rPr>
          <w:b/>
          <w:i/>
        </w:rPr>
        <w:t>, information &amp; feedback</w:t>
      </w:r>
    </w:p>
    <w:p w:rsidR="00E1712B" w:rsidRPr="00E1712B" w:rsidRDefault="00E1712B" w:rsidP="00E1712B">
      <w:pPr>
        <w:pStyle w:val="NormalBasmall"/>
        <w:tabs>
          <w:tab w:val="left" w:pos="284"/>
        </w:tabs>
        <w:ind w:left="284" w:right="1020"/>
      </w:pPr>
      <w:r w:rsidRPr="00E1712B">
        <w:t>Leif V nämnde att det</w:t>
      </w:r>
      <w:r>
        <w:t xml:space="preserve"> finns</w:t>
      </w:r>
      <w:r w:rsidRPr="00E1712B">
        <w:t xml:space="preserve"> information </w:t>
      </w:r>
      <w:r>
        <w:t>på hemsidan om</w:t>
      </w:r>
      <w:r w:rsidRPr="00E1712B">
        <w:t xml:space="preserve"> seminariet om Vägyteda</w:t>
      </w:r>
      <w:r>
        <w:t>t</w:t>
      </w:r>
      <w:r w:rsidRPr="00E1712B">
        <w:t>a den 10 april</w:t>
      </w:r>
      <w:r>
        <w:t xml:space="preserve">. Leif </w:t>
      </w:r>
      <w:r w:rsidR="00BA48EF">
        <w:t xml:space="preserve">S </w:t>
      </w:r>
      <w:r>
        <w:t>nämnde att info om seminariet om friktion i maj samt PRUG-mötet i höst kanske också bör ligga på hemsidan. Leif</w:t>
      </w:r>
      <w:r w:rsidR="004A3CB5">
        <w:t>/Leif fixar det!</w:t>
      </w:r>
    </w:p>
    <w:p w:rsidR="00A44415" w:rsidRPr="009C7B3E" w:rsidRDefault="00A44415" w:rsidP="00A44415">
      <w:pPr>
        <w:pStyle w:val="Liststycke"/>
        <w:ind w:left="284"/>
        <w:rPr>
          <w:b/>
          <w:i/>
        </w:rPr>
      </w:pPr>
    </w:p>
    <w:p w:rsidR="00A44415" w:rsidRDefault="00A44415" w:rsidP="00A44415">
      <w:pPr>
        <w:pStyle w:val="Liststycke"/>
        <w:numPr>
          <w:ilvl w:val="0"/>
          <w:numId w:val="30"/>
        </w:numPr>
        <w:ind w:left="284"/>
        <w:rPr>
          <w:b/>
        </w:rPr>
      </w:pPr>
      <w:r w:rsidRPr="009C7B3E">
        <w:rPr>
          <w:b/>
        </w:rPr>
        <w:t>Övriga frågor</w:t>
      </w:r>
    </w:p>
    <w:p w:rsidR="005129BB" w:rsidRDefault="005129BB" w:rsidP="00411384">
      <w:pPr>
        <w:pStyle w:val="NormalBasmall"/>
        <w:tabs>
          <w:tab w:val="left" w:pos="284"/>
        </w:tabs>
        <w:ind w:left="284" w:right="1020"/>
      </w:pPr>
      <w:r>
        <w:t>Leif S tipsade om att vi kanske ska lägga in ett kortare föredrag (ca 15 min) vid varje möte för att höja spänningen på mötena, men också ge oss chans att förkovra oss och sprida kunskaper mellan deltagarna i utskottet.</w:t>
      </w:r>
    </w:p>
    <w:p w:rsidR="005D681F" w:rsidRDefault="005D681F" w:rsidP="00411384">
      <w:pPr>
        <w:pStyle w:val="NormalBasmall"/>
        <w:tabs>
          <w:tab w:val="left" w:pos="284"/>
        </w:tabs>
        <w:ind w:left="284" w:right="1020"/>
      </w:pPr>
    </w:p>
    <w:p w:rsidR="005D681F" w:rsidRDefault="005D681F" w:rsidP="00411384">
      <w:pPr>
        <w:pStyle w:val="NormalBasmall"/>
        <w:tabs>
          <w:tab w:val="left" w:pos="284"/>
        </w:tabs>
        <w:ind w:left="284" w:right="1020"/>
      </w:pPr>
      <w:r>
        <w:t>Leif S nämnde också att det pågår eller snart påbörjas en del europaprojekt, bl.a. HORI</w:t>
      </w:r>
      <w:r w:rsidR="00442992">
        <w:t>Z</w:t>
      </w:r>
      <w:r>
        <w:t xml:space="preserve">ON 2020 och ROSANNE </w:t>
      </w:r>
      <w:r w:rsidR="00442992">
        <w:t>(</w:t>
      </w:r>
      <w:r w:rsidR="00442992" w:rsidRPr="00442992">
        <w:t>ROlling resistance, Skid resistance, ANd Noise Emission</w:t>
      </w:r>
      <w:r>
        <w:t>s</w:t>
      </w:r>
      <w:r w:rsidR="00442992">
        <w:t>) s</w:t>
      </w:r>
      <w:r>
        <w:t xml:space="preserve">om har bäring på </w:t>
      </w:r>
      <w:r w:rsidR="00442992">
        <w:t>de provnings</w:t>
      </w:r>
      <w:r>
        <w:t>metoder</w:t>
      </w:r>
      <w:r w:rsidR="00442992">
        <w:t xml:space="preserve"> vi behandlar i vårt utskott.</w:t>
      </w:r>
    </w:p>
    <w:p w:rsidR="00A44415" w:rsidRPr="009C7B3E" w:rsidRDefault="00A44415" w:rsidP="00A44415">
      <w:pPr>
        <w:pStyle w:val="Liststycke"/>
        <w:ind w:left="284"/>
        <w:rPr>
          <w:b/>
        </w:rPr>
      </w:pPr>
    </w:p>
    <w:p w:rsidR="00A44415" w:rsidRPr="009C7B3E" w:rsidRDefault="00A44415" w:rsidP="00A44415">
      <w:pPr>
        <w:pStyle w:val="Liststycke"/>
        <w:numPr>
          <w:ilvl w:val="0"/>
          <w:numId w:val="30"/>
        </w:numPr>
        <w:ind w:left="284"/>
        <w:rPr>
          <w:b/>
        </w:rPr>
      </w:pPr>
      <w:r w:rsidRPr="009C7B3E">
        <w:rPr>
          <w:b/>
        </w:rPr>
        <w:t>Nästa möte(n)</w:t>
      </w:r>
    </w:p>
    <w:p w:rsidR="003E6428" w:rsidRPr="009C7B3E" w:rsidRDefault="009C7B3E" w:rsidP="003E6428">
      <w:pPr>
        <w:ind w:left="284"/>
      </w:pPr>
      <w:r w:rsidRPr="009C7B3E">
        <w:t xml:space="preserve">Torsdagarna 4 september </w:t>
      </w:r>
      <w:r w:rsidR="003E6428" w:rsidRPr="009C7B3E">
        <w:t xml:space="preserve">2014 </w:t>
      </w:r>
      <w:r w:rsidRPr="009C7B3E">
        <w:t>och 22 januari 2015 kl. 10-15 hos Swedavia.</w:t>
      </w:r>
    </w:p>
    <w:p w:rsidR="00A44415" w:rsidRPr="009C7B3E" w:rsidRDefault="00A44415" w:rsidP="00A44415">
      <w:pPr>
        <w:pStyle w:val="Liststycke"/>
        <w:ind w:left="284"/>
        <w:rPr>
          <w:b/>
        </w:rPr>
      </w:pPr>
    </w:p>
    <w:p w:rsidR="003E6428" w:rsidRPr="009C7B3E" w:rsidRDefault="00A44415" w:rsidP="00A44415">
      <w:pPr>
        <w:pStyle w:val="Liststycke"/>
        <w:numPr>
          <w:ilvl w:val="0"/>
          <w:numId w:val="30"/>
        </w:numPr>
        <w:ind w:left="284"/>
        <w:rPr>
          <w:b/>
        </w:rPr>
      </w:pPr>
      <w:r w:rsidRPr="009C7B3E">
        <w:rPr>
          <w:b/>
        </w:rPr>
        <w:t>Avslutning</w:t>
      </w:r>
    </w:p>
    <w:p w:rsidR="00C15487" w:rsidRPr="009C7B3E" w:rsidRDefault="003E6428" w:rsidP="003E6428">
      <w:pPr>
        <w:ind w:left="284"/>
      </w:pPr>
      <w:r w:rsidRPr="009C7B3E">
        <w:t xml:space="preserve">Per tackade </w:t>
      </w:r>
      <w:r w:rsidR="00CA57E1" w:rsidRPr="009C7B3E">
        <w:t xml:space="preserve">alla för visat intresse och därmed stängdes dagens föreställning. </w:t>
      </w:r>
    </w:p>
    <w:p w:rsidR="00A44415" w:rsidRPr="009C7B3E" w:rsidRDefault="00A44415" w:rsidP="003E6428">
      <w:pPr>
        <w:ind w:left="284"/>
      </w:pPr>
      <w:r w:rsidRPr="009C7B3E">
        <w:tab/>
      </w:r>
      <w:r w:rsidRPr="009C7B3E">
        <w:tab/>
      </w:r>
      <w:r w:rsidRPr="009C7B3E">
        <w:tab/>
      </w:r>
      <w:r w:rsidRPr="009C7B3E">
        <w:tab/>
      </w:r>
    </w:p>
    <w:p w:rsidR="00E00DC4" w:rsidRPr="009C7B3E" w:rsidRDefault="00CA57E1" w:rsidP="00E00DC4">
      <w:pPr>
        <w:tabs>
          <w:tab w:val="left" w:pos="4820"/>
        </w:tabs>
        <w:spacing w:before="240" w:line="300" w:lineRule="atLeast"/>
        <w:ind w:left="284"/>
        <w:rPr>
          <w:rFonts w:ascii="Borealis" w:hAnsi="Borealis"/>
          <w:i/>
          <w:sz w:val="32"/>
        </w:rPr>
      </w:pPr>
      <w:r w:rsidRPr="009C7B3E">
        <w:rPr>
          <w:rFonts w:ascii="Brush Script MT" w:hAnsi="Brush Script MT"/>
          <w:i/>
          <w:sz w:val="32"/>
        </w:rPr>
        <w:t>L</w:t>
      </w:r>
      <w:r w:rsidR="00E00DC4" w:rsidRPr="009C7B3E">
        <w:rPr>
          <w:rFonts w:ascii="Brush Script MT" w:hAnsi="Brush Script MT"/>
          <w:i/>
          <w:sz w:val="32"/>
        </w:rPr>
        <w:t>eif Viman</w:t>
      </w:r>
      <w:r w:rsidR="00E00DC4" w:rsidRPr="009C7B3E">
        <w:rPr>
          <w:rFonts w:ascii="Borealis" w:hAnsi="Borealis"/>
          <w:i/>
          <w:sz w:val="32"/>
        </w:rPr>
        <w:tab/>
      </w:r>
      <w:r w:rsidR="000D6F49" w:rsidRPr="009C7B3E">
        <w:rPr>
          <w:rFonts w:ascii="Brush Script MT" w:hAnsi="Brush Script MT"/>
          <w:i/>
          <w:sz w:val="32"/>
        </w:rPr>
        <w:t>Per Andersson</w:t>
      </w:r>
    </w:p>
    <w:p w:rsidR="00E00DC4" w:rsidRPr="009C7B3E" w:rsidRDefault="00E00DC4" w:rsidP="00E00DC4">
      <w:pPr>
        <w:tabs>
          <w:tab w:val="left" w:pos="4820"/>
        </w:tabs>
        <w:spacing w:line="300" w:lineRule="atLeast"/>
        <w:ind w:left="284"/>
      </w:pPr>
      <w:r w:rsidRPr="009C7B3E">
        <w:t>Sekreterare</w:t>
      </w:r>
      <w:r w:rsidRPr="009C7B3E">
        <w:tab/>
        <w:t>Ordförande</w:t>
      </w:r>
    </w:p>
    <w:p w:rsidR="00E00DC4" w:rsidRPr="009C7B3E" w:rsidRDefault="00E00DC4" w:rsidP="00E00DC4">
      <w:pPr>
        <w:spacing w:line="240" w:lineRule="auto"/>
        <w:rPr>
          <w:sz w:val="24"/>
          <w:szCs w:val="20"/>
        </w:rPr>
        <w:sectPr w:rsidR="00E00DC4" w:rsidRPr="009C7B3E" w:rsidSect="00F2440B">
          <w:headerReference w:type="default" r:id="rId14"/>
          <w:pgSz w:w="11906" w:h="16838"/>
          <w:pgMar w:top="1417" w:right="1417" w:bottom="1417" w:left="1417" w:header="567" w:footer="567" w:gutter="0"/>
          <w:cols w:space="720"/>
          <w:docGrid w:linePitch="299"/>
        </w:sectPr>
      </w:pPr>
    </w:p>
    <w:p w:rsidR="006D4CAC" w:rsidRPr="006271F8" w:rsidRDefault="006D4CAC" w:rsidP="006D4CAC">
      <w:pPr>
        <w:tabs>
          <w:tab w:val="left" w:pos="6799"/>
        </w:tabs>
        <w:jc w:val="center"/>
        <w:rPr>
          <w:b/>
          <w:color w:val="1F497D" w:themeColor="text2"/>
          <w:sz w:val="32"/>
        </w:rPr>
      </w:pPr>
      <w:r w:rsidRPr="006271F8">
        <w:rPr>
          <w:b/>
          <w:color w:val="1F497D" w:themeColor="text2"/>
          <w:sz w:val="32"/>
        </w:rPr>
        <w:t>BESLUTSLISTA</w:t>
      </w:r>
    </w:p>
    <w:p w:rsidR="00FB71E9" w:rsidRPr="00813AC0" w:rsidRDefault="00FB71E9" w:rsidP="006D4CAC">
      <w:pPr>
        <w:tabs>
          <w:tab w:val="left" w:pos="6799"/>
        </w:tabs>
        <w:jc w:val="center"/>
        <w:rPr>
          <w:color w:val="FF0000"/>
        </w:rPr>
      </w:pPr>
    </w:p>
    <w:tbl>
      <w:tblPr>
        <w:tblStyle w:val="Tabellrutnt"/>
        <w:tblW w:w="0" w:type="auto"/>
        <w:tblLook w:val="04A0" w:firstRow="1" w:lastRow="0" w:firstColumn="1" w:lastColumn="0" w:noHBand="0" w:noVBand="1"/>
      </w:tblPr>
      <w:tblGrid>
        <w:gridCol w:w="10082"/>
      </w:tblGrid>
      <w:tr w:rsidR="00B86A5D" w:rsidRPr="00813AC0" w:rsidTr="00B86A5D">
        <w:tc>
          <w:tcPr>
            <w:tcW w:w="10082" w:type="dxa"/>
          </w:tcPr>
          <w:p w:rsidR="00B86A5D" w:rsidRDefault="00B86A5D" w:rsidP="00196706">
            <w:pPr>
              <w:tabs>
                <w:tab w:val="left" w:pos="6799"/>
              </w:tabs>
              <w:spacing w:after="240"/>
            </w:pPr>
            <w:r>
              <w:t>Mötet 2014-04-01:</w:t>
            </w:r>
          </w:p>
          <w:p w:rsidR="00211203" w:rsidRDefault="00211203" w:rsidP="00B86A5D">
            <w:pPr>
              <w:pStyle w:val="Liststycke"/>
              <w:numPr>
                <w:ilvl w:val="0"/>
                <w:numId w:val="43"/>
              </w:numPr>
              <w:tabs>
                <w:tab w:val="left" w:pos="6799"/>
              </w:tabs>
              <w:spacing w:after="240"/>
            </w:pPr>
            <w:r>
              <w:t>Thomas W kollar ”paketet” med vägmarkeringsmetoder för att stämma av vilka som gäller.</w:t>
            </w:r>
          </w:p>
          <w:p w:rsidR="00B86A5D" w:rsidRDefault="00B86A5D" w:rsidP="00B86A5D">
            <w:pPr>
              <w:pStyle w:val="Liststycke"/>
              <w:numPr>
                <w:ilvl w:val="0"/>
                <w:numId w:val="43"/>
              </w:numPr>
              <w:tabs>
                <w:tab w:val="left" w:pos="6799"/>
              </w:tabs>
              <w:spacing w:after="240"/>
            </w:pPr>
            <w:r>
              <w:t>Per bjuder in Carl Wersäll till kommande möte för att redovisa de packningsförsök han utfört inom sin lic-avhandling.</w:t>
            </w:r>
          </w:p>
          <w:p w:rsidR="00B86A5D" w:rsidRDefault="00B86A5D" w:rsidP="00B86A5D">
            <w:pPr>
              <w:pStyle w:val="Liststycke"/>
              <w:numPr>
                <w:ilvl w:val="0"/>
                <w:numId w:val="43"/>
              </w:numPr>
              <w:tabs>
                <w:tab w:val="left" w:pos="6799"/>
              </w:tabs>
              <w:spacing w:after="240"/>
            </w:pPr>
            <w:r>
              <w:t>Leif V lägger ut matris och tillhörande word-dokument på hemsidan</w:t>
            </w:r>
          </w:p>
          <w:p w:rsidR="00B86A5D" w:rsidRDefault="00B86A5D" w:rsidP="00E55834">
            <w:pPr>
              <w:pStyle w:val="Liststycke"/>
              <w:numPr>
                <w:ilvl w:val="0"/>
                <w:numId w:val="43"/>
              </w:numPr>
              <w:tabs>
                <w:tab w:val="left" w:pos="6799"/>
              </w:tabs>
              <w:spacing w:after="240"/>
            </w:pPr>
            <w:r>
              <w:t>Leif S skickar uppgifter om friktionsseminarium och PRUG-möte till Leif V som lägger ut på hemsidan</w:t>
            </w:r>
          </w:p>
          <w:p w:rsidR="009D7901" w:rsidRPr="00B86A5D" w:rsidRDefault="009D7901" w:rsidP="009D7901">
            <w:pPr>
              <w:pStyle w:val="Liststycke"/>
              <w:numPr>
                <w:ilvl w:val="0"/>
                <w:numId w:val="43"/>
              </w:numPr>
              <w:tabs>
                <w:tab w:val="left" w:pos="6799"/>
              </w:tabs>
              <w:spacing w:after="240"/>
            </w:pPr>
            <w:r>
              <w:t>Leif V tar med sig frågan om uppdatering av VVMB 606 ”Plattbelastning” till Klas H som hanterar frågan i Ballastutskottet. (Det finns en oklarhet om hur man ska göra när nedsjunkningen överstiger 5 mm)</w:t>
            </w:r>
          </w:p>
        </w:tc>
      </w:tr>
      <w:tr w:rsidR="00813AC0" w:rsidRPr="00813AC0" w:rsidTr="00B86A5D">
        <w:tc>
          <w:tcPr>
            <w:tcW w:w="10082" w:type="dxa"/>
          </w:tcPr>
          <w:p w:rsidR="00BB5077" w:rsidRPr="00B86A5D" w:rsidRDefault="00BB5077" w:rsidP="00196706">
            <w:pPr>
              <w:tabs>
                <w:tab w:val="left" w:pos="6799"/>
              </w:tabs>
              <w:spacing w:after="240"/>
            </w:pPr>
            <w:r w:rsidRPr="00B86A5D">
              <w:t>Mötet 2013-09-30:</w:t>
            </w:r>
          </w:p>
          <w:p w:rsidR="00BB5077" w:rsidRPr="00B86A5D" w:rsidRDefault="00BB5077" w:rsidP="00196706">
            <w:pPr>
              <w:tabs>
                <w:tab w:val="left" w:pos="6799"/>
              </w:tabs>
              <w:spacing w:after="240"/>
            </w:pPr>
            <w:r w:rsidRPr="00B86A5D">
              <w:t>Nya kolumner i matrisen att jobba med:</w:t>
            </w:r>
          </w:p>
          <w:tbl>
            <w:tblPr>
              <w:tblW w:w="942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9"/>
              <w:gridCol w:w="1449"/>
              <w:gridCol w:w="1118"/>
              <w:gridCol w:w="1118"/>
              <w:gridCol w:w="948"/>
              <w:gridCol w:w="3680"/>
            </w:tblGrid>
            <w:tr w:rsidR="00B86A5D" w:rsidRPr="00B86A5D" w:rsidTr="00494692">
              <w:trPr>
                <w:trHeight w:val="1500"/>
              </w:trPr>
              <w:tc>
                <w:tcPr>
                  <w:tcW w:w="1206" w:type="dxa"/>
                  <w:shd w:val="clear" w:color="auto" w:fill="E46D0A"/>
                  <w:tcMar>
                    <w:top w:w="0" w:type="dxa"/>
                    <w:left w:w="70" w:type="dxa"/>
                    <w:bottom w:w="0" w:type="dxa"/>
                    <w:right w:w="70" w:type="dxa"/>
                  </w:tcMar>
                  <w:hideMark/>
                </w:tcPr>
                <w:p w:rsidR="00BB5077" w:rsidRPr="00B86A5D" w:rsidRDefault="00BB5077" w:rsidP="00196706">
                  <w:pPr>
                    <w:spacing w:after="240"/>
                    <w:jc w:val="center"/>
                    <w:rPr>
                      <w:b/>
                      <w:bCs/>
                    </w:rPr>
                  </w:pPr>
                  <w:r w:rsidRPr="00B86A5D">
                    <w:rPr>
                      <w:b/>
                      <w:bCs/>
                    </w:rPr>
                    <w:t>Klassifi-cering vid möte 30 sept</w:t>
                  </w:r>
                </w:p>
              </w:tc>
              <w:tc>
                <w:tcPr>
                  <w:tcW w:w="1166" w:type="dxa"/>
                  <w:shd w:val="clear" w:color="auto" w:fill="953735"/>
                  <w:tcMar>
                    <w:top w:w="0" w:type="dxa"/>
                    <w:left w:w="70" w:type="dxa"/>
                    <w:bottom w:w="0" w:type="dxa"/>
                    <w:right w:w="70" w:type="dxa"/>
                  </w:tcMar>
                  <w:hideMark/>
                </w:tcPr>
                <w:p w:rsidR="00BB5077" w:rsidRPr="00B86A5D" w:rsidRDefault="00BB5077" w:rsidP="00196706">
                  <w:pPr>
                    <w:spacing w:after="240"/>
                    <w:jc w:val="center"/>
                    <w:rPr>
                      <w:b/>
                      <w:bCs/>
                    </w:rPr>
                  </w:pPr>
                  <w:r w:rsidRPr="00B86A5D">
                    <w:rPr>
                      <w:b/>
                      <w:bCs/>
                    </w:rPr>
                    <w:t>Ny kunskap/mått etc. behövs</w:t>
                  </w:r>
                </w:p>
              </w:tc>
              <w:tc>
                <w:tcPr>
                  <w:tcW w:w="1118" w:type="dxa"/>
                  <w:shd w:val="clear" w:color="auto" w:fill="FFC000"/>
                  <w:tcMar>
                    <w:top w:w="0" w:type="dxa"/>
                    <w:left w:w="70" w:type="dxa"/>
                    <w:bottom w:w="0" w:type="dxa"/>
                    <w:right w:w="70" w:type="dxa"/>
                  </w:tcMar>
                  <w:hideMark/>
                </w:tcPr>
                <w:p w:rsidR="00BB5077" w:rsidRPr="00B86A5D" w:rsidRDefault="00BB5077" w:rsidP="00196706">
                  <w:pPr>
                    <w:spacing w:after="240"/>
                    <w:jc w:val="center"/>
                    <w:rPr>
                      <w:b/>
                      <w:bCs/>
                    </w:rPr>
                  </w:pPr>
                  <w:r w:rsidRPr="00B86A5D">
                    <w:rPr>
                      <w:b/>
                      <w:bCs/>
                    </w:rPr>
                    <w:t>Stort behov av revidering</w:t>
                  </w:r>
                </w:p>
              </w:tc>
              <w:tc>
                <w:tcPr>
                  <w:tcW w:w="1118" w:type="dxa"/>
                  <w:shd w:val="clear" w:color="auto" w:fill="D8D8D8"/>
                  <w:tcMar>
                    <w:top w:w="0" w:type="dxa"/>
                    <w:left w:w="70" w:type="dxa"/>
                    <w:bottom w:w="0" w:type="dxa"/>
                    <w:right w:w="70" w:type="dxa"/>
                  </w:tcMar>
                  <w:hideMark/>
                </w:tcPr>
                <w:p w:rsidR="00BB5077" w:rsidRPr="00B86A5D" w:rsidRDefault="00BB5077" w:rsidP="00196706">
                  <w:pPr>
                    <w:spacing w:after="240"/>
                    <w:jc w:val="center"/>
                    <w:rPr>
                      <w:b/>
                      <w:bCs/>
                    </w:rPr>
                  </w:pPr>
                  <w:r w:rsidRPr="00B86A5D">
                    <w:rPr>
                      <w:b/>
                      <w:bCs/>
                    </w:rPr>
                    <w:t>Litet/ mindre behov av revidering</w:t>
                  </w:r>
                </w:p>
              </w:tc>
              <w:tc>
                <w:tcPr>
                  <w:tcW w:w="1134" w:type="dxa"/>
                  <w:shd w:val="clear" w:color="auto" w:fill="00B050"/>
                  <w:tcMar>
                    <w:top w:w="0" w:type="dxa"/>
                    <w:left w:w="70" w:type="dxa"/>
                    <w:bottom w:w="0" w:type="dxa"/>
                    <w:right w:w="70" w:type="dxa"/>
                  </w:tcMar>
                  <w:hideMark/>
                </w:tcPr>
                <w:p w:rsidR="00BB5077" w:rsidRPr="00B86A5D" w:rsidRDefault="00BB5077" w:rsidP="00196706">
                  <w:pPr>
                    <w:spacing w:after="240"/>
                    <w:jc w:val="center"/>
                    <w:rPr>
                      <w:b/>
                      <w:bCs/>
                    </w:rPr>
                  </w:pPr>
                  <w:r w:rsidRPr="00B86A5D">
                    <w:rPr>
                      <w:b/>
                      <w:bCs/>
                    </w:rPr>
                    <w:t>Låt vara "Låt stå"</w:t>
                  </w:r>
                </w:p>
              </w:tc>
              <w:tc>
                <w:tcPr>
                  <w:tcW w:w="3680" w:type="dxa"/>
                  <w:shd w:val="clear" w:color="auto" w:fill="B6DDE8"/>
                  <w:noWrap/>
                  <w:tcMar>
                    <w:top w:w="0" w:type="dxa"/>
                    <w:left w:w="70" w:type="dxa"/>
                    <w:bottom w:w="0" w:type="dxa"/>
                    <w:right w:w="70" w:type="dxa"/>
                  </w:tcMar>
                  <w:hideMark/>
                </w:tcPr>
                <w:p w:rsidR="00BB5077" w:rsidRPr="00B86A5D" w:rsidRDefault="00BB5077" w:rsidP="00196706">
                  <w:pPr>
                    <w:spacing w:after="240"/>
                    <w:rPr>
                      <w:b/>
                      <w:bCs/>
                    </w:rPr>
                  </w:pPr>
                  <w:r w:rsidRPr="00B86A5D">
                    <w:rPr>
                      <w:b/>
                      <w:bCs/>
                    </w:rPr>
                    <w:t>Kommentarer till klassificeringen; motiv till behov av utveckling alternativt revidering</w:t>
                  </w:r>
                </w:p>
              </w:tc>
            </w:tr>
          </w:tbl>
          <w:p w:rsidR="00BB5077" w:rsidRPr="00B86A5D" w:rsidRDefault="00BB5077" w:rsidP="00196706">
            <w:pPr>
              <w:pStyle w:val="Liststycke"/>
              <w:numPr>
                <w:ilvl w:val="0"/>
                <w:numId w:val="37"/>
              </w:numPr>
              <w:tabs>
                <w:tab w:val="left" w:pos="6799"/>
              </w:tabs>
              <w:spacing w:after="240"/>
              <w:rPr>
                <w:strike/>
              </w:rPr>
            </w:pPr>
            <w:r w:rsidRPr="00B86A5D">
              <w:rPr>
                <w:b/>
                <w:strike/>
              </w:rPr>
              <w:t>Leif V</w:t>
            </w:r>
            <w:r w:rsidRPr="00B86A5D">
              <w:rPr>
                <w:strike/>
              </w:rPr>
              <w:t xml:space="preserve"> </w:t>
            </w:r>
            <w:r w:rsidR="00E43075" w:rsidRPr="00B86A5D">
              <w:rPr>
                <w:strike/>
              </w:rPr>
              <w:t xml:space="preserve">skickar </w:t>
            </w:r>
            <w:r w:rsidRPr="00B86A5D">
              <w:rPr>
                <w:strike/>
              </w:rPr>
              <w:t xml:space="preserve">matrisen till gruppen för att </w:t>
            </w:r>
            <w:r w:rsidR="00E43075" w:rsidRPr="00B86A5D">
              <w:rPr>
                <w:strike/>
              </w:rPr>
              <w:t xml:space="preserve">be dem fylla i kolumnerna 2-5 ovan där det finns behov av </w:t>
            </w:r>
            <w:r w:rsidRPr="00B86A5D">
              <w:rPr>
                <w:strike/>
              </w:rPr>
              <w:t>uppdater</w:t>
            </w:r>
            <w:r w:rsidR="00E43075" w:rsidRPr="00B86A5D">
              <w:rPr>
                <w:strike/>
              </w:rPr>
              <w:t>ing</w:t>
            </w:r>
            <w:r w:rsidRPr="00B86A5D">
              <w:rPr>
                <w:strike/>
              </w:rPr>
              <w:t>/revider</w:t>
            </w:r>
            <w:r w:rsidR="00E43075" w:rsidRPr="00B86A5D">
              <w:rPr>
                <w:strike/>
              </w:rPr>
              <w:t>ing</w:t>
            </w:r>
            <w:r w:rsidR="00873DCA">
              <w:rPr>
                <w:strike/>
              </w:rPr>
              <w:t xml:space="preserve">. </w:t>
            </w:r>
            <w:r w:rsidR="00873DCA" w:rsidRPr="00873DCA">
              <w:rPr>
                <w:b/>
                <w:strike/>
              </w:rPr>
              <w:t>Klart!</w:t>
            </w:r>
          </w:p>
          <w:p w:rsidR="00BB5077" w:rsidRPr="00B86A5D" w:rsidRDefault="00BB5077" w:rsidP="00196706">
            <w:pPr>
              <w:pStyle w:val="Liststycke"/>
              <w:numPr>
                <w:ilvl w:val="0"/>
                <w:numId w:val="37"/>
              </w:numPr>
              <w:tabs>
                <w:tab w:val="left" w:pos="6799"/>
              </w:tabs>
              <w:spacing w:after="240"/>
              <w:rPr>
                <w:strike/>
              </w:rPr>
            </w:pPr>
            <w:r w:rsidRPr="00B86A5D">
              <w:rPr>
                <w:strike/>
              </w:rPr>
              <w:t>Avslutningsvis uppmanas gruppen att ge förslag på vad för slags ”nya” metodbeskrivningar vi vill se framöver. Vilka utvecklingsbehov har vi</w:t>
            </w:r>
            <w:r w:rsidR="00B86A5D">
              <w:rPr>
                <w:strike/>
              </w:rPr>
              <w:t xml:space="preserve">? </w:t>
            </w:r>
            <w:r w:rsidR="00B86A5D" w:rsidRPr="00873DCA">
              <w:rPr>
                <w:b/>
                <w:strike/>
              </w:rPr>
              <w:t>Klart!</w:t>
            </w:r>
          </w:p>
          <w:p w:rsidR="005E2069" w:rsidRPr="00B86A5D" w:rsidRDefault="005E2069" w:rsidP="00196706">
            <w:pPr>
              <w:pStyle w:val="Liststycke"/>
              <w:numPr>
                <w:ilvl w:val="0"/>
                <w:numId w:val="37"/>
              </w:numPr>
              <w:tabs>
                <w:tab w:val="left" w:pos="6799"/>
              </w:tabs>
              <w:spacing w:after="240"/>
              <w:rPr>
                <w:b/>
                <w:strike/>
              </w:rPr>
            </w:pPr>
            <w:r w:rsidRPr="00B86A5D">
              <w:rPr>
                <w:strike/>
              </w:rPr>
              <w:t>Leif V ser om funktionskrav fanns med i tidigare version av matrisen</w:t>
            </w:r>
            <w:r w:rsidR="00B86A5D">
              <w:rPr>
                <w:strike/>
              </w:rPr>
              <w:t xml:space="preserve">. </w:t>
            </w:r>
            <w:r w:rsidR="00B86A5D" w:rsidRPr="00B86A5D">
              <w:rPr>
                <w:b/>
                <w:strike/>
              </w:rPr>
              <w:t>Klart!</w:t>
            </w:r>
          </w:p>
          <w:p w:rsidR="00BB5077" w:rsidRPr="00B86A5D" w:rsidRDefault="00196706" w:rsidP="00196706">
            <w:pPr>
              <w:pStyle w:val="Liststycke"/>
              <w:numPr>
                <w:ilvl w:val="0"/>
                <w:numId w:val="37"/>
              </w:numPr>
              <w:spacing w:after="240"/>
              <w:rPr>
                <w:strike/>
              </w:rPr>
            </w:pPr>
            <w:r w:rsidRPr="00B86A5D">
              <w:rPr>
                <w:strike/>
              </w:rPr>
              <w:t>Per A tar med info till nästa möte om det arbete som utförs om packning på KTH</w:t>
            </w:r>
            <w:r w:rsidR="00B86A5D">
              <w:rPr>
                <w:strike/>
              </w:rPr>
              <w:t xml:space="preserve">. </w:t>
            </w:r>
            <w:r w:rsidR="00B86A5D" w:rsidRPr="00B86A5D">
              <w:rPr>
                <w:b/>
                <w:strike/>
              </w:rPr>
              <w:t>Klart!</w:t>
            </w:r>
            <w:r w:rsidRPr="00B86A5D">
              <w:rPr>
                <w:strike/>
              </w:rPr>
              <w:t xml:space="preserve"> </w:t>
            </w:r>
          </w:p>
          <w:p w:rsidR="00196706" w:rsidRPr="00B86A5D" w:rsidRDefault="00196706" w:rsidP="00196706">
            <w:pPr>
              <w:pStyle w:val="Liststycke"/>
              <w:numPr>
                <w:ilvl w:val="0"/>
                <w:numId w:val="37"/>
              </w:numPr>
              <w:spacing w:after="240"/>
              <w:rPr>
                <w:strike/>
              </w:rPr>
            </w:pPr>
            <w:r w:rsidRPr="00B86A5D">
              <w:rPr>
                <w:strike/>
              </w:rPr>
              <w:t>Leif S skickar info om PRUG-mötet till Leif V som lägger det på hemsidan</w:t>
            </w:r>
            <w:r w:rsidR="00B86A5D">
              <w:rPr>
                <w:strike/>
              </w:rPr>
              <w:t xml:space="preserve">. </w:t>
            </w:r>
            <w:r w:rsidR="00B86A5D" w:rsidRPr="00B86A5D">
              <w:rPr>
                <w:b/>
                <w:strike/>
              </w:rPr>
              <w:t>Klart!</w:t>
            </w:r>
            <w:r w:rsidRPr="00B86A5D">
              <w:rPr>
                <w:b/>
                <w:strike/>
              </w:rPr>
              <w:t>.</w:t>
            </w:r>
          </w:p>
        </w:tc>
      </w:tr>
      <w:tr w:rsidR="00813AC0" w:rsidRPr="00813AC0" w:rsidTr="00B86A5D">
        <w:tc>
          <w:tcPr>
            <w:tcW w:w="10082" w:type="dxa"/>
          </w:tcPr>
          <w:p w:rsidR="00055924" w:rsidRPr="00B86A5D" w:rsidRDefault="00055924" w:rsidP="00196706">
            <w:pPr>
              <w:tabs>
                <w:tab w:val="left" w:pos="6799"/>
              </w:tabs>
              <w:spacing w:after="240"/>
            </w:pPr>
            <w:r w:rsidRPr="00B86A5D">
              <w:t>Mötet 2013-03-05:</w:t>
            </w:r>
          </w:p>
          <w:p w:rsidR="00055924" w:rsidRPr="00B86A5D" w:rsidRDefault="00055924" w:rsidP="00196706">
            <w:pPr>
              <w:pStyle w:val="Liststycke"/>
              <w:numPr>
                <w:ilvl w:val="0"/>
                <w:numId w:val="38"/>
              </w:numPr>
              <w:tabs>
                <w:tab w:val="left" w:pos="6799"/>
              </w:tabs>
              <w:spacing w:after="240"/>
            </w:pPr>
            <w:r w:rsidRPr="00B86A5D">
              <w:rPr>
                <w:b/>
              </w:rPr>
              <w:t>Alla</w:t>
            </w:r>
            <w:r w:rsidRPr="00B86A5D">
              <w:t xml:space="preserve"> tittar igenom de metoder som var och en få</w:t>
            </w:r>
            <w:r w:rsidR="00873A64" w:rsidRPr="00B86A5D">
              <w:t>r</w:t>
            </w:r>
            <w:r w:rsidRPr="00B86A5D">
              <w:t xml:space="preserve"> tilldelat via mail</w:t>
            </w:r>
            <w:r w:rsidR="00873A64" w:rsidRPr="00B86A5D">
              <w:t>,</w:t>
            </w:r>
            <w:r w:rsidRPr="00B86A5D">
              <w:t xml:space="preserve"> </w:t>
            </w:r>
            <w:r w:rsidR="00873A64" w:rsidRPr="00B86A5D">
              <w:t xml:space="preserve">efter detta möte, </w:t>
            </w:r>
            <w:r w:rsidRPr="00B86A5D">
              <w:t>från Leif V för att beskriva hur ”positionering” (t.ex. GPS eller löpande längdmätning) och ”kontrollobjekt” (t.ex. 20 m eller 400 m sträckor) beskrivs. Gärna även om mätpunkterna i kontrollobjekten är beskrivna som antal punkter eller i form av ytor ”täckningsgrad” eller liknande. Skicka era svar via mail till Leif V som sammanställer detta till nästa möte den 23 sept. 2013.</w:t>
            </w:r>
            <w:r w:rsidR="00530395" w:rsidRPr="00B86A5D">
              <w:t xml:space="preserve"> (Man får gärna även titta på </w:t>
            </w:r>
            <w:r w:rsidR="00873A64" w:rsidRPr="00B86A5D">
              <w:t>s</w:t>
            </w:r>
            <w:r w:rsidR="00530395" w:rsidRPr="00B86A5D">
              <w:t xml:space="preserve">copet för att bedöma om det relevant beskriver metodens möjligheter och begränsningar. Har man dessutom </w:t>
            </w:r>
            <w:r w:rsidR="00873A64" w:rsidRPr="00B86A5D">
              <w:t xml:space="preserve">en </w:t>
            </w:r>
            <w:r w:rsidR="00530395" w:rsidRPr="00B86A5D">
              <w:t xml:space="preserve">uppfattning om hur precisionsdata är beskrivet i metoderna så är det </w:t>
            </w:r>
            <w:r w:rsidR="00873A64" w:rsidRPr="00B86A5D">
              <w:t xml:space="preserve">en </w:t>
            </w:r>
            <w:r w:rsidR="00530395" w:rsidRPr="00B86A5D">
              <w:t>bonus</w:t>
            </w:r>
            <w:r w:rsidR="00873A64" w:rsidRPr="00B86A5D">
              <w:t xml:space="preserve"> som kan ge en guldstjärna på metodgruppens stjärnhimmel</w:t>
            </w:r>
            <w:r w:rsidR="00530395" w:rsidRPr="00B86A5D">
              <w:t xml:space="preserve">). </w:t>
            </w:r>
            <w:r w:rsidR="00BB5077" w:rsidRPr="00B86A5D">
              <w:t>Uppgiften ändrades vid möte</w:t>
            </w:r>
            <w:r w:rsidR="00E43075" w:rsidRPr="00B86A5D">
              <w:t>t</w:t>
            </w:r>
            <w:r w:rsidR="00BB5077" w:rsidRPr="00B86A5D">
              <w:t xml:space="preserve"> den 30/9.</w:t>
            </w:r>
          </w:p>
          <w:p w:rsidR="00530395" w:rsidRPr="00B86A5D" w:rsidRDefault="00530395" w:rsidP="00196706">
            <w:pPr>
              <w:pStyle w:val="Liststycke"/>
              <w:numPr>
                <w:ilvl w:val="0"/>
                <w:numId w:val="38"/>
              </w:numPr>
              <w:tabs>
                <w:tab w:val="left" w:pos="6799"/>
              </w:tabs>
              <w:spacing w:after="240"/>
              <w:rPr>
                <w:b/>
                <w:strike/>
              </w:rPr>
            </w:pPr>
            <w:r w:rsidRPr="00B86A5D">
              <w:rPr>
                <w:b/>
                <w:strike/>
              </w:rPr>
              <w:t xml:space="preserve">Leif V </w:t>
            </w:r>
            <w:r w:rsidRPr="00B86A5D">
              <w:rPr>
                <w:strike/>
              </w:rPr>
              <w:t>justerar matrisen efter dagens möte och lägger ut den på hemsidan</w:t>
            </w:r>
            <w:r w:rsidR="00B86A5D">
              <w:rPr>
                <w:strike/>
              </w:rPr>
              <w:t xml:space="preserve"> </w:t>
            </w:r>
            <w:r w:rsidR="00B86A5D" w:rsidRPr="00B86A5D">
              <w:rPr>
                <w:b/>
                <w:strike/>
              </w:rPr>
              <w:t>Klart!</w:t>
            </w:r>
          </w:p>
          <w:p w:rsidR="00530395" w:rsidRPr="00B86A5D" w:rsidRDefault="00530395" w:rsidP="00196706">
            <w:pPr>
              <w:pStyle w:val="Liststycke"/>
              <w:numPr>
                <w:ilvl w:val="0"/>
                <w:numId w:val="38"/>
              </w:numPr>
              <w:tabs>
                <w:tab w:val="left" w:pos="6799"/>
              </w:tabs>
              <w:spacing w:after="240"/>
              <w:rPr>
                <w:b/>
                <w:strike/>
              </w:rPr>
            </w:pPr>
            <w:r w:rsidRPr="00B86A5D">
              <w:rPr>
                <w:b/>
                <w:strike/>
              </w:rPr>
              <w:t>Leif S</w:t>
            </w:r>
            <w:r w:rsidRPr="00B86A5D">
              <w:rPr>
                <w:strike/>
              </w:rPr>
              <w:t xml:space="preserve"> justerar wordfilen med målbeskrivning och skickar till Leif V som lägger ut även denna på hemsidan.</w:t>
            </w:r>
            <w:r w:rsidR="00E43075" w:rsidRPr="00B86A5D">
              <w:rPr>
                <w:strike/>
              </w:rPr>
              <w:t xml:space="preserve"> Dokumentet utlagt på hemsidan efter mötet den 30/9</w:t>
            </w:r>
            <w:r w:rsidR="00B86A5D">
              <w:rPr>
                <w:strike/>
              </w:rPr>
              <w:t xml:space="preserve">. </w:t>
            </w:r>
            <w:r w:rsidR="00B86A5D" w:rsidRPr="00B86A5D">
              <w:rPr>
                <w:b/>
                <w:strike/>
              </w:rPr>
              <w:t>Klart!</w:t>
            </w:r>
          </w:p>
          <w:p w:rsidR="00530395" w:rsidRPr="00B86A5D" w:rsidRDefault="00530395" w:rsidP="00196706">
            <w:pPr>
              <w:pStyle w:val="Liststycke"/>
              <w:numPr>
                <w:ilvl w:val="0"/>
                <w:numId w:val="38"/>
              </w:numPr>
              <w:tabs>
                <w:tab w:val="left" w:pos="6799"/>
              </w:tabs>
              <w:spacing w:after="240"/>
            </w:pPr>
            <w:r w:rsidRPr="00B86A5D">
              <w:rPr>
                <w:b/>
              </w:rPr>
              <w:t>Per</w:t>
            </w:r>
            <w:r w:rsidRPr="00B86A5D">
              <w:t xml:space="preserve"> har skickat frågan om rondeller vidare inom TRV men ännu inte fått någon feedback.</w:t>
            </w:r>
            <w:r w:rsidR="00E43075" w:rsidRPr="00B86A5D">
              <w:t xml:space="preserve"> Ännu ingen feedback från TRV 30/9</w:t>
            </w:r>
            <w:r w:rsidR="00196706" w:rsidRPr="00B86A5D">
              <w:t>.</w:t>
            </w:r>
          </w:p>
        </w:tc>
      </w:tr>
      <w:tr w:rsidR="00813AC0" w:rsidRPr="00813AC0" w:rsidTr="00B86A5D">
        <w:tc>
          <w:tcPr>
            <w:tcW w:w="10082" w:type="dxa"/>
          </w:tcPr>
          <w:p w:rsidR="00B12D95" w:rsidRPr="00B86A5D" w:rsidRDefault="00B12D95" w:rsidP="000F368D">
            <w:pPr>
              <w:tabs>
                <w:tab w:val="left" w:pos="6799"/>
              </w:tabs>
            </w:pPr>
            <w:r w:rsidRPr="00B86A5D">
              <w:t>Mötet 2012-11-29:</w:t>
            </w:r>
          </w:p>
          <w:p w:rsidR="00B12D95" w:rsidRPr="00B86A5D" w:rsidRDefault="00B12D95" w:rsidP="005C4655">
            <w:pPr>
              <w:pStyle w:val="Liststycke"/>
              <w:numPr>
                <w:ilvl w:val="0"/>
                <w:numId w:val="37"/>
              </w:numPr>
              <w:tabs>
                <w:tab w:val="left" w:pos="6799"/>
              </w:tabs>
              <w:ind w:left="709"/>
              <w:rPr>
                <w:strike/>
              </w:rPr>
            </w:pPr>
            <w:r w:rsidRPr="00B86A5D">
              <w:rPr>
                <w:b/>
                <w:strike/>
              </w:rPr>
              <w:t>Leif V</w:t>
            </w:r>
            <w:r w:rsidRPr="00B86A5D">
              <w:rPr>
                <w:strike/>
              </w:rPr>
              <w:t xml:space="preserve"> kompletterar matrisen efter dagens diskussioner och skickar till gruppen för att få in synpunkter på vilka av de metoder vi prioriterat som bör uppdateras/revideras samt förslag på nya metoder</w:t>
            </w:r>
            <w:r w:rsidR="00530395" w:rsidRPr="00B86A5D">
              <w:rPr>
                <w:strike/>
              </w:rPr>
              <w:t xml:space="preserve">. </w:t>
            </w:r>
            <w:r w:rsidR="00530395" w:rsidRPr="00B86A5D">
              <w:rPr>
                <w:b/>
                <w:strike/>
              </w:rPr>
              <w:t>Klart!</w:t>
            </w:r>
          </w:p>
          <w:p w:rsidR="005C4655" w:rsidRPr="00B86A5D" w:rsidRDefault="005C4655" w:rsidP="005C4655">
            <w:pPr>
              <w:tabs>
                <w:tab w:val="left" w:pos="6799"/>
              </w:tabs>
              <w:rPr>
                <w:strike/>
              </w:rPr>
            </w:pPr>
          </w:p>
          <w:p w:rsidR="00530395" w:rsidRPr="00B86A5D" w:rsidRDefault="005C4655" w:rsidP="005C4655">
            <w:pPr>
              <w:pStyle w:val="Liststycke"/>
              <w:numPr>
                <w:ilvl w:val="0"/>
                <w:numId w:val="37"/>
              </w:numPr>
              <w:tabs>
                <w:tab w:val="left" w:pos="6799"/>
              </w:tabs>
              <w:ind w:left="709"/>
              <w:rPr>
                <w:strike/>
              </w:rPr>
            </w:pPr>
            <w:r w:rsidRPr="00B86A5D">
              <w:rPr>
                <w:b/>
                <w:strike/>
              </w:rPr>
              <w:t xml:space="preserve">Per </w:t>
            </w:r>
            <w:r w:rsidRPr="00B86A5D">
              <w:rPr>
                <w:strike/>
              </w:rPr>
              <w:t>tar med sig Johans fråga om mätning i rondeller till TRV (se under övrigt)</w:t>
            </w:r>
            <w:r w:rsidR="00530395" w:rsidRPr="00B86A5D">
              <w:rPr>
                <w:strike/>
              </w:rPr>
              <w:t xml:space="preserve">. </w:t>
            </w:r>
            <w:r w:rsidR="00530395" w:rsidRPr="00B86A5D">
              <w:rPr>
                <w:b/>
                <w:strike/>
              </w:rPr>
              <w:t>Klart!</w:t>
            </w:r>
          </w:p>
          <w:p w:rsidR="005C4655" w:rsidRPr="00B86A5D" w:rsidRDefault="005C4655" w:rsidP="00530395">
            <w:pPr>
              <w:tabs>
                <w:tab w:val="left" w:pos="6799"/>
              </w:tabs>
              <w:ind w:left="709"/>
            </w:pPr>
          </w:p>
        </w:tc>
      </w:tr>
      <w:tr w:rsidR="00813AC0" w:rsidRPr="00813AC0" w:rsidTr="00B86A5D">
        <w:tc>
          <w:tcPr>
            <w:tcW w:w="10082" w:type="dxa"/>
          </w:tcPr>
          <w:p w:rsidR="006D4CAC" w:rsidRPr="00B86A5D" w:rsidRDefault="000F368D" w:rsidP="000F368D">
            <w:pPr>
              <w:tabs>
                <w:tab w:val="left" w:pos="6799"/>
              </w:tabs>
            </w:pPr>
            <w:r w:rsidRPr="00B86A5D">
              <w:t>Mötet 2012-09-11:</w:t>
            </w:r>
          </w:p>
          <w:p w:rsidR="000F368D" w:rsidRPr="00B86A5D" w:rsidRDefault="000F368D" w:rsidP="000F368D">
            <w:pPr>
              <w:pStyle w:val="Liststycke"/>
              <w:numPr>
                <w:ilvl w:val="0"/>
                <w:numId w:val="35"/>
              </w:numPr>
              <w:tabs>
                <w:tab w:val="left" w:pos="6799"/>
              </w:tabs>
              <w:rPr>
                <w:strike/>
              </w:rPr>
            </w:pPr>
            <w:r w:rsidRPr="00B86A5D">
              <w:rPr>
                <w:b/>
                <w:strike/>
              </w:rPr>
              <w:t>Leif V</w:t>
            </w:r>
            <w:r w:rsidRPr="00B86A5D">
              <w:rPr>
                <w:strike/>
              </w:rPr>
              <w:t xml:space="preserve"> fyller i matrisen efter bästa förmåga (och assistans från Leif S) och skickar sedan för synpunkter till utskottet.</w:t>
            </w:r>
            <w:r w:rsidR="000F39D1" w:rsidRPr="00B86A5D">
              <w:rPr>
                <w:strike/>
              </w:rPr>
              <w:t xml:space="preserve"> Klart till nästa möte 29 nov.</w:t>
            </w:r>
            <w:r w:rsidR="005C4655" w:rsidRPr="00B86A5D">
              <w:rPr>
                <w:strike/>
              </w:rPr>
              <w:t xml:space="preserve"> </w:t>
            </w:r>
            <w:r w:rsidR="005C4655" w:rsidRPr="00B86A5D">
              <w:rPr>
                <w:b/>
                <w:strike/>
              </w:rPr>
              <w:t>Klart!</w:t>
            </w:r>
          </w:p>
          <w:p w:rsidR="000F39D1" w:rsidRPr="00B86A5D" w:rsidRDefault="000F39D1" w:rsidP="000F39D1">
            <w:pPr>
              <w:tabs>
                <w:tab w:val="left" w:pos="6799"/>
              </w:tabs>
              <w:rPr>
                <w:strike/>
              </w:rPr>
            </w:pPr>
          </w:p>
          <w:p w:rsidR="000F39D1" w:rsidRPr="00B86A5D" w:rsidRDefault="000F39D1" w:rsidP="000F368D">
            <w:pPr>
              <w:pStyle w:val="Liststycke"/>
              <w:numPr>
                <w:ilvl w:val="0"/>
                <w:numId w:val="35"/>
              </w:numPr>
              <w:tabs>
                <w:tab w:val="left" w:pos="6799"/>
              </w:tabs>
              <w:rPr>
                <w:strike/>
              </w:rPr>
            </w:pPr>
            <w:r w:rsidRPr="00B86A5D">
              <w:rPr>
                <w:b/>
                <w:strike/>
              </w:rPr>
              <w:t>Alla</w:t>
            </w:r>
            <w:r w:rsidRPr="00B86A5D">
              <w:rPr>
                <w:strike/>
              </w:rPr>
              <w:t xml:space="preserve"> funderar på förslag till föredrag på metoddagen 7 feb 2013.</w:t>
            </w:r>
            <w:r w:rsidR="005C4655" w:rsidRPr="00B86A5D">
              <w:rPr>
                <w:strike/>
              </w:rPr>
              <w:t xml:space="preserve"> </w:t>
            </w:r>
            <w:r w:rsidR="005C4655" w:rsidRPr="00B86A5D">
              <w:rPr>
                <w:b/>
                <w:strike/>
              </w:rPr>
              <w:t>Klart!</w:t>
            </w:r>
          </w:p>
          <w:p w:rsidR="000F39D1" w:rsidRPr="00B86A5D" w:rsidRDefault="000F39D1" w:rsidP="000F39D1">
            <w:pPr>
              <w:tabs>
                <w:tab w:val="left" w:pos="6799"/>
              </w:tabs>
              <w:rPr>
                <w:strike/>
              </w:rPr>
            </w:pPr>
          </w:p>
          <w:p w:rsidR="000F39D1" w:rsidRPr="00B86A5D" w:rsidRDefault="000F39D1" w:rsidP="00530395">
            <w:pPr>
              <w:pStyle w:val="Liststycke"/>
              <w:numPr>
                <w:ilvl w:val="0"/>
                <w:numId w:val="35"/>
              </w:numPr>
              <w:tabs>
                <w:tab w:val="left" w:pos="6799"/>
              </w:tabs>
              <w:rPr>
                <w:strike/>
              </w:rPr>
            </w:pPr>
            <w:r w:rsidRPr="00B86A5D">
              <w:rPr>
                <w:b/>
                <w:strike/>
              </w:rPr>
              <w:t>Per A</w:t>
            </w:r>
            <w:r w:rsidRPr="00B86A5D">
              <w:rPr>
                <w:strike/>
              </w:rPr>
              <w:t xml:space="preserve"> skickar info om MOBI ROMA till Leif V som vidarebefordrar till utskottet</w:t>
            </w:r>
            <w:r w:rsidR="005C4655" w:rsidRPr="00B86A5D">
              <w:rPr>
                <w:strike/>
              </w:rPr>
              <w:t xml:space="preserve">. </w:t>
            </w:r>
            <w:r w:rsidR="005C4655" w:rsidRPr="00B86A5D">
              <w:rPr>
                <w:b/>
                <w:strike/>
              </w:rPr>
              <w:t>Klart!</w:t>
            </w:r>
          </w:p>
          <w:p w:rsidR="00530395" w:rsidRPr="00B86A5D" w:rsidRDefault="00530395" w:rsidP="00530395">
            <w:pPr>
              <w:tabs>
                <w:tab w:val="left" w:pos="6799"/>
              </w:tabs>
              <w:ind w:left="360"/>
            </w:pPr>
          </w:p>
        </w:tc>
      </w:tr>
      <w:tr w:rsidR="00813AC0" w:rsidRPr="00813AC0" w:rsidTr="00B86A5D">
        <w:tc>
          <w:tcPr>
            <w:tcW w:w="10082" w:type="dxa"/>
          </w:tcPr>
          <w:p w:rsidR="000F368D" w:rsidRPr="00B86A5D" w:rsidRDefault="000F368D" w:rsidP="000F368D">
            <w:pPr>
              <w:tabs>
                <w:tab w:val="left" w:pos="6799"/>
              </w:tabs>
            </w:pPr>
            <w:r w:rsidRPr="00B86A5D">
              <w:t>Mötet 2011-11-30:</w:t>
            </w:r>
          </w:p>
          <w:p w:rsidR="000F368D" w:rsidRPr="00B86A5D" w:rsidRDefault="000F368D" w:rsidP="000F368D">
            <w:pPr>
              <w:pStyle w:val="Liststycke"/>
              <w:numPr>
                <w:ilvl w:val="0"/>
                <w:numId w:val="33"/>
              </w:numPr>
              <w:tabs>
                <w:tab w:val="left" w:pos="6799"/>
              </w:tabs>
              <w:rPr>
                <w:b/>
                <w:strike/>
              </w:rPr>
            </w:pPr>
            <w:r w:rsidRPr="00B86A5D">
              <w:rPr>
                <w:strike/>
              </w:rPr>
              <w:t xml:space="preserve">Ta fram en matris över egenskaper, mätmetoder, användningsområden, typ av mätuppdrag mm.          </w:t>
            </w:r>
            <w:r w:rsidRPr="00B86A5D">
              <w:rPr>
                <w:i/>
                <w:strike/>
              </w:rPr>
              <w:t>Leif S jobbar vidare med det han presenterade på mötet och har förhoppningsvis ett embryo framme till Per till metoddagen 9 feb 2012</w:t>
            </w:r>
            <w:r w:rsidR="005C4655" w:rsidRPr="00B86A5D">
              <w:rPr>
                <w:i/>
                <w:strike/>
              </w:rPr>
              <w:t xml:space="preserve">. </w:t>
            </w:r>
            <w:r w:rsidR="005C4655" w:rsidRPr="00B86A5D">
              <w:rPr>
                <w:b/>
                <w:i/>
                <w:strike/>
              </w:rPr>
              <w:t>Klart!</w:t>
            </w:r>
          </w:p>
          <w:p w:rsidR="000F368D" w:rsidRPr="00B86A5D" w:rsidRDefault="000F368D" w:rsidP="000F368D">
            <w:pPr>
              <w:tabs>
                <w:tab w:val="left" w:pos="6799"/>
              </w:tabs>
              <w:rPr>
                <w:strike/>
              </w:rPr>
            </w:pPr>
          </w:p>
          <w:p w:rsidR="000F368D" w:rsidRPr="00B86A5D" w:rsidRDefault="000F368D" w:rsidP="00530395">
            <w:pPr>
              <w:pStyle w:val="Liststycke"/>
              <w:numPr>
                <w:ilvl w:val="0"/>
                <w:numId w:val="33"/>
              </w:numPr>
              <w:tabs>
                <w:tab w:val="left" w:pos="6799"/>
              </w:tabs>
              <w:rPr>
                <w:strike/>
              </w:rPr>
            </w:pPr>
            <w:r w:rsidRPr="00B86A5D">
              <w:rPr>
                <w:strike/>
              </w:rPr>
              <w:t xml:space="preserve">Ta fram en komplett metodförteckning över ”oförstörande fältmätningar”.                                             </w:t>
            </w:r>
            <w:r w:rsidRPr="00B86A5D">
              <w:rPr>
                <w:i/>
                <w:strike/>
              </w:rPr>
              <w:t>Leif V kompletterar listan som visades idag och som kommer att skickas ut till gruppen för mera input Skall också vara i presenterbart skick till metoddagen!</w:t>
            </w:r>
            <w:r w:rsidR="005C4655" w:rsidRPr="00B86A5D">
              <w:rPr>
                <w:i/>
                <w:strike/>
              </w:rPr>
              <w:t xml:space="preserve"> </w:t>
            </w:r>
            <w:r w:rsidR="005C4655" w:rsidRPr="00B86A5D">
              <w:rPr>
                <w:b/>
                <w:i/>
                <w:strike/>
              </w:rPr>
              <w:t>Klart!</w:t>
            </w:r>
          </w:p>
          <w:p w:rsidR="00530395" w:rsidRPr="00B86A5D" w:rsidRDefault="00530395" w:rsidP="00530395">
            <w:pPr>
              <w:tabs>
                <w:tab w:val="left" w:pos="6799"/>
              </w:tabs>
              <w:ind w:left="360"/>
            </w:pPr>
          </w:p>
        </w:tc>
      </w:tr>
    </w:tbl>
    <w:p w:rsidR="006D4CAC" w:rsidRPr="006D4CAC" w:rsidRDefault="006D4CAC" w:rsidP="006D4CAC">
      <w:pPr>
        <w:tabs>
          <w:tab w:val="left" w:pos="6799"/>
        </w:tabs>
        <w:jc w:val="center"/>
      </w:pPr>
    </w:p>
    <w:sectPr w:rsidR="006D4CAC" w:rsidRPr="006D4CAC" w:rsidSect="0074622A">
      <w:headerReference w:type="default" r:id="rId15"/>
      <w:footerReference w:type="default" r:id="rId16"/>
      <w:footerReference w:type="first" r:id="rId17"/>
      <w:pgSz w:w="11906" w:h="16838" w:code="9"/>
      <w:pgMar w:top="1134" w:right="680" w:bottom="1134" w:left="1134"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D80" w:rsidRDefault="00C74D80">
      <w:r>
        <w:separator/>
      </w:r>
    </w:p>
  </w:endnote>
  <w:endnote w:type="continuationSeparator" w:id="0">
    <w:p w:rsidR="00C74D80" w:rsidRDefault="00C7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Boreali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5"/>
    </w:tblGrid>
    <w:tr w:rsidR="0072222E" w:rsidTr="004C3B9A">
      <w:tc>
        <w:tcPr>
          <w:tcW w:w="9665" w:type="dxa"/>
          <w:tcBorders>
            <w:top w:val="nil"/>
            <w:left w:val="nil"/>
            <w:bottom w:val="nil"/>
            <w:right w:val="nil"/>
          </w:tcBorders>
        </w:tcPr>
        <w:p w:rsidR="0072222E" w:rsidRDefault="0072222E" w:rsidP="004C3B9A">
          <w:pPr>
            <w:pStyle w:val="Sidfot"/>
            <w:jc w:val="right"/>
          </w:pPr>
          <w:bookmarkStart w:id="0" w:name="sidfot2"/>
          <w:bookmarkEnd w:id="0"/>
          <w:r>
            <w:rPr>
              <w:rStyle w:val="Sidnummer"/>
            </w:rPr>
            <w:t xml:space="preserve"> </w:t>
          </w:r>
          <w:r w:rsidR="00DE7B64">
            <w:rPr>
              <w:rStyle w:val="Sidnummer"/>
            </w:rPr>
            <w:fldChar w:fldCharType="begin"/>
          </w:r>
          <w:r>
            <w:rPr>
              <w:rStyle w:val="Sidnummer"/>
            </w:rPr>
            <w:instrText xml:space="preserve"> PAGE </w:instrText>
          </w:r>
          <w:r w:rsidR="00DE7B64">
            <w:rPr>
              <w:rStyle w:val="Sidnummer"/>
            </w:rPr>
            <w:fldChar w:fldCharType="separate"/>
          </w:r>
          <w:r w:rsidR="00476C7F">
            <w:rPr>
              <w:rStyle w:val="Sidnummer"/>
              <w:noProof/>
            </w:rPr>
            <w:t>6</w:t>
          </w:r>
          <w:r w:rsidR="00DE7B64">
            <w:rPr>
              <w:rStyle w:val="Sidnummer"/>
            </w:rPr>
            <w:fldChar w:fldCharType="end"/>
          </w:r>
          <w:r>
            <w:rPr>
              <w:rStyle w:val="Sidnummer"/>
            </w:rPr>
            <w:t>(</w:t>
          </w:r>
          <w:r w:rsidR="00DE7B64">
            <w:rPr>
              <w:rStyle w:val="Sidnummer"/>
            </w:rPr>
            <w:fldChar w:fldCharType="begin"/>
          </w:r>
          <w:r>
            <w:rPr>
              <w:rStyle w:val="Sidnummer"/>
            </w:rPr>
            <w:instrText xml:space="preserve"> NUMPAGES </w:instrText>
          </w:r>
          <w:r w:rsidR="00DE7B64">
            <w:rPr>
              <w:rStyle w:val="Sidnummer"/>
            </w:rPr>
            <w:fldChar w:fldCharType="separate"/>
          </w:r>
          <w:r w:rsidR="00476C7F">
            <w:rPr>
              <w:rStyle w:val="Sidnummer"/>
              <w:noProof/>
            </w:rPr>
            <w:t>6</w:t>
          </w:r>
          <w:r w:rsidR="00DE7B64">
            <w:rPr>
              <w:rStyle w:val="Sidnummer"/>
            </w:rPr>
            <w:fldChar w:fldCharType="end"/>
          </w:r>
          <w:r>
            <w:rPr>
              <w:rStyle w:val="Sidnummer"/>
            </w:rPr>
            <w:t>)</w:t>
          </w:r>
        </w:p>
      </w:tc>
    </w:tr>
  </w:tbl>
  <w:p w:rsidR="0072222E" w:rsidRPr="004E2F82" w:rsidRDefault="0072222E" w:rsidP="005D2D08">
    <w:pPr>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5"/>
    </w:tblGrid>
    <w:tr w:rsidR="0072222E" w:rsidTr="004C3B9A">
      <w:tc>
        <w:tcPr>
          <w:tcW w:w="9665" w:type="dxa"/>
          <w:tcBorders>
            <w:top w:val="nil"/>
            <w:left w:val="nil"/>
            <w:bottom w:val="nil"/>
            <w:right w:val="nil"/>
          </w:tcBorders>
        </w:tcPr>
        <w:p w:rsidR="0072222E" w:rsidRDefault="0072222E" w:rsidP="004C3B9A">
          <w:pPr>
            <w:pStyle w:val="Sidfot"/>
            <w:jc w:val="right"/>
          </w:pPr>
        </w:p>
      </w:tc>
    </w:tr>
  </w:tbl>
  <w:p w:rsidR="0072222E" w:rsidRPr="004E2F82" w:rsidRDefault="0072222E" w:rsidP="005D2D08">
    <w:pPr>
      <w:spacing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D80" w:rsidRDefault="00C74D80">
      <w:r>
        <w:separator/>
      </w:r>
    </w:p>
  </w:footnote>
  <w:footnote w:type="continuationSeparator" w:id="0">
    <w:p w:rsidR="00C74D80" w:rsidRDefault="00C74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118" w:type="dxa"/>
      <w:tblLook w:val="01E0" w:firstRow="1" w:lastRow="1" w:firstColumn="1" w:lastColumn="1" w:noHBand="0" w:noVBand="0"/>
    </w:tblPr>
    <w:tblGrid>
      <w:gridCol w:w="1221"/>
      <w:gridCol w:w="7818"/>
      <w:gridCol w:w="3079"/>
    </w:tblGrid>
    <w:tr w:rsidR="0072222E" w:rsidRPr="003829DC" w:rsidTr="003829DC">
      <w:tc>
        <w:tcPr>
          <w:tcW w:w="1221" w:type="dxa"/>
        </w:tcPr>
        <w:p w:rsidR="0072222E" w:rsidRPr="003829DC" w:rsidRDefault="0072222E" w:rsidP="003829DC">
          <w:pPr>
            <w:tabs>
              <w:tab w:val="center" w:pos="4536"/>
              <w:tab w:val="right" w:pos="9072"/>
            </w:tabs>
            <w:spacing w:line="240" w:lineRule="auto"/>
            <w:rPr>
              <w:sz w:val="24"/>
              <w:szCs w:val="20"/>
            </w:rPr>
          </w:pPr>
          <w:r w:rsidRPr="003829DC">
            <w:rPr>
              <w:noProof/>
              <w:sz w:val="24"/>
              <w:szCs w:val="20"/>
            </w:rPr>
            <w:drawing>
              <wp:inline distT="0" distB="0" distL="0" distR="0" wp14:anchorId="48181335" wp14:editId="5EA5B3E4">
                <wp:extent cx="638355" cy="639963"/>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gruppen logo.jpg"/>
                        <pic:cNvPicPr/>
                      </pic:nvPicPr>
                      <pic:blipFill>
                        <a:blip r:embed="rId1">
                          <a:extLst>
                            <a:ext uri="{28A0092B-C50C-407E-A947-70E740481C1C}">
                              <a14:useLocalDpi xmlns:a14="http://schemas.microsoft.com/office/drawing/2010/main" val="0"/>
                            </a:ext>
                          </a:extLst>
                        </a:blip>
                        <a:stretch>
                          <a:fillRect/>
                        </a:stretch>
                      </pic:blipFill>
                      <pic:spPr>
                        <a:xfrm>
                          <a:off x="0" y="0"/>
                          <a:ext cx="642154" cy="643771"/>
                        </a:xfrm>
                        <a:prstGeom prst="rect">
                          <a:avLst/>
                        </a:prstGeom>
                      </pic:spPr>
                    </pic:pic>
                  </a:graphicData>
                </a:graphic>
              </wp:inline>
            </w:drawing>
          </w:r>
        </w:p>
      </w:tc>
      <w:tc>
        <w:tcPr>
          <w:tcW w:w="7818" w:type="dxa"/>
        </w:tcPr>
        <w:p w:rsidR="0072222E" w:rsidRPr="003829DC" w:rsidRDefault="0072222E" w:rsidP="003829DC">
          <w:pPr>
            <w:keepNext/>
            <w:spacing w:before="240" w:after="60" w:line="300" w:lineRule="atLeast"/>
            <w:ind w:left="480"/>
            <w:outlineLvl w:val="0"/>
            <w:rPr>
              <w:rFonts w:cs="Arial"/>
              <w:b/>
              <w:bCs/>
              <w:color w:val="1F497D"/>
              <w:kern w:val="32"/>
              <w:sz w:val="24"/>
              <w:szCs w:val="32"/>
            </w:rPr>
          </w:pPr>
          <w:r w:rsidRPr="003829DC">
            <w:rPr>
              <w:rFonts w:cs="Arial"/>
              <w:b/>
              <w:bCs/>
              <w:color w:val="1F497D"/>
              <w:kern w:val="32"/>
              <w:sz w:val="24"/>
              <w:szCs w:val="32"/>
            </w:rPr>
            <w:t xml:space="preserve">Metodgruppens utskott för </w:t>
          </w:r>
          <w:r>
            <w:rPr>
              <w:rFonts w:cs="Arial"/>
              <w:b/>
              <w:bCs/>
              <w:color w:val="1F497D"/>
              <w:kern w:val="32"/>
              <w:sz w:val="24"/>
              <w:szCs w:val="32"/>
            </w:rPr>
            <w:t>”</w:t>
          </w:r>
          <w:r w:rsidRPr="003829DC">
            <w:rPr>
              <w:rFonts w:cs="Arial"/>
              <w:b/>
              <w:bCs/>
              <w:color w:val="1F497D"/>
              <w:kern w:val="32"/>
              <w:sz w:val="24"/>
              <w:szCs w:val="32"/>
            </w:rPr>
            <w:t>Oförstörande</w:t>
          </w:r>
          <w:r>
            <w:rPr>
              <w:rFonts w:cs="Arial"/>
              <w:b/>
              <w:bCs/>
              <w:color w:val="1F497D"/>
              <w:kern w:val="32"/>
              <w:sz w:val="24"/>
              <w:szCs w:val="32"/>
            </w:rPr>
            <w:t xml:space="preserve"> </w:t>
          </w:r>
          <w:r w:rsidRPr="003829DC">
            <w:rPr>
              <w:rFonts w:cs="Arial"/>
              <w:b/>
              <w:bCs/>
              <w:color w:val="1F497D"/>
              <w:kern w:val="32"/>
              <w:sz w:val="24"/>
              <w:szCs w:val="32"/>
            </w:rPr>
            <w:t>fältmätningar</w:t>
          </w:r>
          <w:r>
            <w:rPr>
              <w:rFonts w:cs="Arial"/>
              <w:b/>
              <w:bCs/>
              <w:color w:val="1F497D"/>
              <w:kern w:val="32"/>
              <w:sz w:val="24"/>
              <w:szCs w:val="32"/>
            </w:rPr>
            <w:t>”</w:t>
          </w:r>
          <w:r w:rsidRPr="003829DC">
            <w:rPr>
              <w:rFonts w:cs="Arial"/>
              <w:b/>
              <w:bCs/>
              <w:color w:val="1F497D"/>
              <w:kern w:val="32"/>
              <w:sz w:val="24"/>
              <w:szCs w:val="32"/>
            </w:rPr>
            <w:t xml:space="preserve"> </w:t>
          </w:r>
        </w:p>
        <w:p w:rsidR="0072222E" w:rsidRPr="003829DC" w:rsidRDefault="0072222E" w:rsidP="003829DC">
          <w:pPr>
            <w:tabs>
              <w:tab w:val="center" w:pos="4536"/>
              <w:tab w:val="right" w:pos="9072"/>
            </w:tabs>
            <w:spacing w:line="240" w:lineRule="auto"/>
            <w:rPr>
              <w:sz w:val="24"/>
              <w:szCs w:val="20"/>
            </w:rPr>
          </w:pPr>
        </w:p>
      </w:tc>
      <w:tc>
        <w:tcPr>
          <w:tcW w:w="3079" w:type="dxa"/>
        </w:tcPr>
        <w:p w:rsidR="0072222E" w:rsidRPr="003829DC" w:rsidRDefault="0072222E" w:rsidP="003829DC">
          <w:pPr>
            <w:tabs>
              <w:tab w:val="center" w:pos="4536"/>
              <w:tab w:val="right" w:pos="9072"/>
            </w:tabs>
            <w:spacing w:line="240" w:lineRule="auto"/>
            <w:ind w:left="566"/>
            <w:rPr>
              <w:sz w:val="24"/>
              <w:szCs w:val="20"/>
            </w:rPr>
          </w:pPr>
        </w:p>
      </w:tc>
    </w:tr>
  </w:tbl>
  <w:p w:rsidR="0072222E" w:rsidRDefault="0072222E">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804" w:type="dxa"/>
      <w:tblLook w:val="01E0" w:firstRow="1" w:lastRow="1" w:firstColumn="1" w:lastColumn="1" w:noHBand="0" w:noVBand="0"/>
    </w:tblPr>
    <w:tblGrid>
      <w:gridCol w:w="1026"/>
      <w:gridCol w:w="7587"/>
      <w:gridCol w:w="3191"/>
    </w:tblGrid>
    <w:tr w:rsidR="0072222E" w:rsidTr="00CC4552">
      <w:tc>
        <w:tcPr>
          <w:tcW w:w="1026" w:type="dxa"/>
        </w:tcPr>
        <w:p w:rsidR="0072222E" w:rsidRDefault="0072222E" w:rsidP="001D74DC">
          <w:pPr>
            <w:pStyle w:val="Sidhuvud"/>
            <w:spacing w:before="600"/>
          </w:pPr>
          <w:r>
            <w:rPr>
              <w:noProof/>
            </w:rPr>
            <w:drawing>
              <wp:inline distT="0" distB="0" distL="0" distR="0">
                <wp:extent cx="485029" cy="486252"/>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gruppe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0250" cy="491486"/>
                        </a:xfrm>
                        <a:prstGeom prst="rect">
                          <a:avLst/>
                        </a:prstGeom>
                      </pic:spPr>
                    </pic:pic>
                  </a:graphicData>
                </a:graphic>
              </wp:inline>
            </w:drawing>
          </w:r>
        </w:p>
      </w:tc>
      <w:tc>
        <w:tcPr>
          <w:tcW w:w="7587" w:type="dxa"/>
        </w:tcPr>
        <w:p w:rsidR="0072222E" w:rsidRDefault="0072222E" w:rsidP="003A057C">
          <w:pPr>
            <w:pStyle w:val="Rubrik1"/>
            <w:ind w:left="817" w:right="-1244"/>
          </w:pPr>
          <w:r>
            <w:t>M</w:t>
          </w:r>
          <w:r w:rsidRPr="00CC4552">
            <w:t>etodgruppens utskott ”Oförstörande fältmätning</w:t>
          </w:r>
          <w:r>
            <w:t>ar”</w:t>
          </w:r>
        </w:p>
      </w:tc>
      <w:tc>
        <w:tcPr>
          <w:tcW w:w="3191" w:type="dxa"/>
        </w:tcPr>
        <w:p w:rsidR="0072222E" w:rsidRDefault="0072222E" w:rsidP="001D74DC">
          <w:pPr>
            <w:pStyle w:val="Sidhuvud"/>
            <w:spacing w:before="480"/>
            <w:ind w:left="566"/>
          </w:pPr>
        </w:p>
      </w:tc>
    </w:tr>
  </w:tbl>
  <w:p w:rsidR="0072222E" w:rsidRDefault="0072222E" w:rsidP="001D74DC">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B6D95"/>
    <w:multiLevelType w:val="hybridMultilevel"/>
    <w:tmpl w:val="F72CDC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085750A"/>
    <w:multiLevelType w:val="hybridMultilevel"/>
    <w:tmpl w:val="DFF69686"/>
    <w:lvl w:ilvl="0" w:tplc="CDF26712">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1371190F"/>
    <w:multiLevelType w:val="hybridMultilevel"/>
    <w:tmpl w:val="0C267E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5550E4C"/>
    <w:multiLevelType w:val="hybridMultilevel"/>
    <w:tmpl w:val="7EB2FEC2"/>
    <w:lvl w:ilvl="0" w:tplc="6DF85984">
      <w:numFmt w:val="bullet"/>
      <w:lvlText w:val="-"/>
      <w:lvlJc w:val="left"/>
      <w:pPr>
        <w:tabs>
          <w:tab w:val="num" w:pos="1083"/>
        </w:tabs>
        <w:ind w:left="1083" w:hanging="360"/>
      </w:pPr>
      <w:rPr>
        <w:rFonts w:ascii="Times New Roman" w:eastAsia="Times New Roman" w:hAnsi="Times New Roman" w:cs="Times New Roman" w:hint="default"/>
        <w:color w:val="auto"/>
      </w:rPr>
    </w:lvl>
    <w:lvl w:ilvl="1" w:tplc="041D0003" w:tentative="1">
      <w:start w:val="1"/>
      <w:numFmt w:val="bullet"/>
      <w:lvlText w:val="o"/>
      <w:lvlJc w:val="left"/>
      <w:pPr>
        <w:tabs>
          <w:tab w:val="num" w:pos="1803"/>
        </w:tabs>
        <w:ind w:left="1803" w:hanging="360"/>
      </w:pPr>
      <w:rPr>
        <w:rFonts w:ascii="Courier New" w:hAnsi="Courier New" w:cs="Courier New" w:hint="default"/>
      </w:rPr>
    </w:lvl>
    <w:lvl w:ilvl="2" w:tplc="041D0005" w:tentative="1">
      <w:start w:val="1"/>
      <w:numFmt w:val="bullet"/>
      <w:lvlText w:val=""/>
      <w:lvlJc w:val="left"/>
      <w:pPr>
        <w:tabs>
          <w:tab w:val="num" w:pos="2523"/>
        </w:tabs>
        <w:ind w:left="2523" w:hanging="360"/>
      </w:pPr>
      <w:rPr>
        <w:rFonts w:ascii="Wingdings" w:hAnsi="Wingdings" w:hint="default"/>
      </w:rPr>
    </w:lvl>
    <w:lvl w:ilvl="3" w:tplc="041D0001" w:tentative="1">
      <w:start w:val="1"/>
      <w:numFmt w:val="bullet"/>
      <w:lvlText w:val=""/>
      <w:lvlJc w:val="left"/>
      <w:pPr>
        <w:tabs>
          <w:tab w:val="num" w:pos="3243"/>
        </w:tabs>
        <w:ind w:left="3243" w:hanging="360"/>
      </w:pPr>
      <w:rPr>
        <w:rFonts w:ascii="Symbol" w:hAnsi="Symbol" w:hint="default"/>
      </w:rPr>
    </w:lvl>
    <w:lvl w:ilvl="4" w:tplc="041D0003" w:tentative="1">
      <w:start w:val="1"/>
      <w:numFmt w:val="bullet"/>
      <w:lvlText w:val="o"/>
      <w:lvlJc w:val="left"/>
      <w:pPr>
        <w:tabs>
          <w:tab w:val="num" w:pos="3963"/>
        </w:tabs>
        <w:ind w:left="3963" w:hanging="360"/>
      </w:pPr>
      <w:rPr>
        <w:rFonts w:ascii="Courier New" w:hAnsi="Courier New" w:cs="Courier New" w:hint="default"/>
      </w:rPr>
    </w:lvl>
    <w:lvl w:ilvl="5" w:tplc="041D0005" w:tentative="1">
      <w:start w:val="1"/>
      <w:numFmt w:val="bullet"/>
      <w:lvlText w:val=""/>
      <w:lvlJc w:val="left"/>
      <w:pPr>
        <w:tabs>
          <w:tab w:val="num" w:pos="4683"/>
        </w:tabs>
        <w:ind w:left="4683" w:hanging="360"/>
      </w:pPr>
      <w:rPr>
        <w:rFonts w:ascii="Wingdings" w:hAnsi="Wingdings" w:hint="default"/>
      </w:rPr>
    </w:lvl>
    <w:lvl w:ilvl="6" w:tplc="041D0001" w:tentative="1">
      <w:start w:val="1"/>
      <w:numFmt w:val="bullet"/>
      <w:lvlText w:val=""/>
      <w:lvlJc w:val="left"/>
      <w:pPr>
        <w:tabs>
          <w:tab w:val="num" w:pos="5403"/>
        </w:tabs>
        <w:ind w:left="5403" w:hanging="360"/>
      </w:pPr>
      <w:rPr>
        <w:rFonts w:ascii="Symbol" w:hAnsi="Symbol" w:hint="default"/>
      </w:rPr>
    </w:lvl>
    <w:lvl w:ilvl="7" w:tplc="041D0003" w:tentative="1">
      <w:start w:val="1"/>
      <w:numFmt w:val="bullet"/>
      <w:lvlText w:val="o"/>
      <w:lvlJc w:val="left"/>
      <w:pPr>
        <w:tabs>
          <w:tab w:val="num" w:pos="6123"/>
        </w:tabs>
        <w:ind w:left="6123" w:hanging="360"/>
      </w:pPr>
      <w:rPr>
        <w:rFonts w:ascii="Courier New" w:hAnsi="Courier New" w:cs="Courier New" w:hint="default"/>
      </w:rPr>
    </w:lvl>
    <w:lvl w:ilvl="8" w:tplc="041D0005" w:tentative="1">
      <w:start w:val="1"/>
      <w:numFmt w:val="bullet"/>
      <w:lvlText w:val=""/>
      <w:lvlJc w:val="left"/>
      <w:pPr>
        <w:tabs>
          <w:tab w:val="num" w:pos="6843"/>
        </w:tabs>
        <w:ind w:left="6843" w:hanging="360"/>
      </w:pPr>
      <w:rPr>
        <w:rFonts w:ascii="Wingdings" w:hAnsi="Wingdings" w:hint="default"/>
      </w:rPr>
    </w:lvl>
  </w:abstractNum>
  <w:abstractNum w:abstractNumId="4">
    <w:nsid w:val="167A69CB"/>
    <w:multiLevelType w:val="multilevel"/>
    <w:tmpl w:val="F9A60F4A"/>
    <w:lvl w:ilvl="0">
      <w:start w:val="1"/>
      <w:numFmt w:val="bullet"/>
      <w:lvlText w:val=""/>
      <w:lvlJc w:val="left"/>
      <w:pPr>
        <w:tabs>
          <w:tab w:val="num" w:pos="720"/>
        </w:tabs>
        <w:ind w:left="720" w:hanging="360"/>
      </w:pPr>
      <w:rPr>
        <w:rFonts w:ascii="Wingdings" w:hAnsi="Wingdings" w:hint="default"/>
        <w:color w:val="FF99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DE76EFB"/>
    <w:multiLevelType w:val="hybridMultilevel"/>
    <w:tmpl w:val="DE9EE2F2"/>
    <w:lvl w:ilvl="0" w:tplc="041D000F">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6">
    <w:nsid w:val="288829F5"/>
    <w:multiLevelType w:val="multilevel"/>
    <w:tmpl w:val="17BAA7EE"/>
    <w:lvl w:ilvl="0">
      <w:start w:val="1"/>
      <w:numFmt w:val="bullet"/>
      <w:lvlText w:val=""/>
      <w:lvlJc w:val="left"/>
      <w:pPr>
        <w:tabs>
          <w:tab w:val="num" w:pos="720"/>
        </w:tabs>
        <w:ind w:left="720" w:hanging="360"/>
      </w:pPr>
      <w:rPr>
        <w:rFonts w:ascii="Symbol" w:hAnsi="Symbol" w:hint="default"/>
        <w:color w:val="FF99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B755E51"/>
    <w:multiLevelType w:val="hybridMultilevel"/>
    <w:tmpl w:val="DE528856"/>
    <w:lvl w:ilvl="0" w:tplc="F13E5F70">
      <w:numFmt w:val="bullet"/>
      <w:lvlText w:val="-"/>
      <w:lvlJc w:val="left"/>
      <w:pPr>
        <w:ind w:left="1350" w:hanging="360"/>
      </w:pPr>
      <w:rPr>
        <w:rFonts w:ascii="Times New Roman" w:eastAsia="Times New Roman" w:hAnsi="Times New Roman" w:cs="Times New Roman" w:hint="default"/>
      </w:rPr>
    </w:lvl>
    <w:lvl w:ilvl="1" w:tplc="041D0003" w:tentative="1">
      <w:start w:val="1"/>
      <w:numFmt w:val="bullet"/>
      <w:lvlText w:val="o"/>
      <w:lvlJc w:val="left"/>
      <w:pPr>
        <w:ind w:left="2070" w:hanging="360"/>
      </w:pPr>
      <w:rPr>
        <w:rFonts w:ascii="Courier New" w:hAnsi="Courier New" w:cs="Courier New" w:hint="default"/>
      </w:rPr>
    </w:lvl>
    <w:lvl w:ilvl="2" w:tplc="041D0005" w:tentative="1">
      <w:start w:val="1"/>
      <w:numFmt w:val="bullet"/>
      <w:lvlText w:val=""/>
      <w:lvlJc w:val="left"/>
      <w:pPr>
        <w:ind w:left="2790" w:hanging="360"/>
      </w:pPr>
      <w:rPr>
        <w:rFonts w:ascii="Wingdings" w:hAnsi="Wingdings" w:hint="default"/>
      </w:rPr>
    </w:lvl>
    <w:lvl w:ilvl="3" w:tplc="041D0001" w:tentative="1">
      <w:start w:val="1"/>
      <w:numFmt w:val="bullet"/>
      <w:lvlText w:val=""/>
      <w:lvlJc w:val="left"/>
      <w:pPr>
        <w:ind w:left="3510" w:hanging="360"/>
      </w:pPr>
      <w:rPr>
        <w:rFonts w:ascii="Symbol" w:hAnsi="Symbol" w:hint="default"/>
      </w:rPr>
    </w:lvl>
    <w:lvl w:ilvl="4" w:tplc="041D0003" w:tentative="1">
      <w:start w:val="1"/>
      <w:numFmt w:val="bullet"/>
      <w:lvlText w:val="o"/>
      <w:lvlJc w:val="left"/>
      <w:pPr>
        <w:ind w:left="4230" w:hanging="360"/>
      </w:pPr>
      <w:rPr>
        <w:rFonts w:ascii="Courier New" w:hAnsi="Courier New" w:cs="Courier New" w:hint="default"/>
      </w:rPr>
    </w:lvl>
    <w:lvl w:ilvl="5" w:tplc="041D0005" w:tentative="1">
      <w:start w:val="1"/>
      <w:numFmt w:val="bullet"/>
      <w:lvlText w:val=""/>
      <w:lvlJc w:val="left"/>
      <w:pPr>
        <w:ind w:left="4950" w:hanging="360"/>
      </w:pPr>
      <w:rPr>
        <w:rFonts w:ascii="Wingdings" w:hAnsi="Wingdings" w:hint="default"/>
      </w:rPr>
    </w:lvl>
    <w:lvl w:ilvl="6" w:tplc="041D0001" w:tentative="1">
      <w:start w:val="1"/>
      <w:numFmt w:val="bullet"/>
      <w:lvlText w:val=""/>
      <w:lvlJc w:val="left"/>
      <w:pPr>
        <w:ind w:left="5670" w:hanging="360"/>
      </w:pPr>
      <w:rPr>
        <w:rFonts w:ascii="Symbol" w:hAnsi="Symbol" w:hint="default"/>
      </w:rPr>
    </w:lvl>
    <w:lvl w:ilvl="7" w:tplc="041D0003" w:tentative="1">
      <w:start w:val="1"/>
      <w:numFmt w:val="bullet"/>
      <w:lvlText w:val="o"/>
      <w:lvlJc w:val="left"/>
      <w:pPr>
        <w:ind w:left="6390" w:hanging="360"/>
      </w:pPr>
      <w:rPr>
        <w:rFonts w:ascii="Courier New" w:hAnsi="Courier New" w:cs="Courier New" w:hint="default"/>
      </w:rPr>
    </w:lvl>
    <w:lvl w:ilvl="8" w:tplc="041D0005" w:tentative="1">
      <w:start w:val="1"/>
      <w:numFmt w:val="bullet"/>
      <w:lvlText w:val=""/>
      <w:lvlJc w:val="left"/>
      <w:pPr>
        <w:ind w:left="7110" w:hanging="360"/>
      </w:pPr>
      <w:rPr>
        <w:rFonts w:ascii="Wingdings" w:hAnsi="Wingdings" w:hint="default"/>
      </w:rPr>
    </w:lvl>
  </w:abstractNum>
  <w:abstractNum w:abstractNumId="8">
    <w:nsid w:val="2D834262"/>
    <w:multiLevelType w:val="hybridMultilevel"/>
    <w:tmpl w:val="C846A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DCE7182"/>
    <w:multiLevelType w:val="hybridMultilevel"/>
    <w:tmpl w:val="43FC86A2"/>
    <w:lvl w:ilvl="0" w:tplc="CDF26712">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3265053A"/>
    <w:multiLevelType w:val="hybridMultilevel"/>
    <w:tmpl w:val="7C60F67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1">
    <w:nsid w:val="33B57529"/>
    <w:multiLevelType w:val="hybridMultilevel"/>
    <w:tmpl w:val="06D45FBA"/>
    <w:lvl w:ilvl="0" w:tplc="041D0001">
      <w:start w:val="1"/>
      <w:numFmt w:val="bullet"/>
      <w:lvlText w:val=""/>
      <w:lvlJc w:val="left"/>
      <w:pPr>
        <w:ind w:left="4638" w:hanging="360"/>
      </w:pPr>
      <w:rPr>
        <w:rFonts w:ascii="Symbol" w:hAnsi="Symbol" w:hint="default"/>
      </w:rPr>
    </w:lvl>
    <w:lvl w:ilvl="1" w:tplc="041D0003" w:tentative="1">
      <w:start w:val="1"/>
      <w:numFmt w:val="bullet"/>
      <w:lvlText w:val="o"/>
      <w:lvlJc w:val="left"/>
      <w:pPr>
        <w:ind w:left="5358" w:hanging="360"/>
      </w:pPr>
      <w:rPr>
        <w:rFonts w:ascii="Courier New" w:hAnsi="Courier New" w:cs="Courier New" w:hint="default"/>
      </w:rPr>
    </w:lvl>
    <w:lvl w:ilvl="2" w:tplc="041D0005" w:tentative="1">
      <w:start w:val="1"/>
      <w:numFmt w:val="bullet"/>
      <w:lvlText w:val=""/>
      <w:lvlJc w:val="left"/>
      <w:pPr>
        <w:ind w:left="6078" w:hanging="360"/>
      </w:pPr>
      <w:rPr>
        <w:rFonts w:ascii="Wingdings" w:hAnsi="Wingdings" w:hint="default"/>
      </w:rPr>
    </w:lvl>
    <w:lvl w:ilvl="3" w:tplc="041D0001" w:tentative="1">
      <w:start w:val="1"/>
      <w:numFmt w:val="bullet"/>
      <w:lvlText w:val=""/>
      <w:lvlJc w:val="left"/>
      <w:pPr>
        <w:ind w:left="6798" w:hanging="360"/>
      </w:pPr>
      <w:rPr>
        <w:rFonts w:ascii="Symbol" w:hAnsi="Symbol" w:hint="default"/>
      </w:rPr>
    </w:lvl>
    <w:lvl w:ilvl="4" w:tplc="041D0003" w:tentative="1">
      <w:start w:val="1"/>
      <w:numFmt w:val="bullet"/>
      <w:lvlText w:val="o"/>
      <w:lvlJc w:val="left"/>
      <w:pPr>
        <w:ind w:left="7518" w:hanging="360"/>
      </w:pPr>
      <w:rPr>
        <w:rFonts w:ascii="Courier New" w:hAnsi="Courier New" w:cs="Courier New" w:hint="default"/>
      </w:rPr>
    </w:lvl>
    <w:lvl w:ilvl="5" w:tplc="041D0005" w:tentative="1">
      <w:start w:val="1"/>
      <w:numFmt w:val="bullet"/>
      <w:lvlText w:val=""/>
      <w:lvlJc w:val="left"/>
      <w:pPr>
        <w:ind w:left="8238" w:hanging="360"/>
      </w:pPr>
      <w:rPr>
        <w:rFonts w:ascii="Wingdings" w:hAnsi="Wingdings" w:hint="default"/>
      </w:rPr>
    </w:lvl>
    <w:lvl w:ilvl="6" w:tplc="041D0001" w:tentative="1">
      <w:start w:val="1"/>
      <w:numFmt w:val="bullet"/>
      <w:lvlText w:val=""/>
      <w:lvlJc w:val="left"/>
      <w:pPr>
        <w:ind w:left="8958" w:hanging="360"/>
      </w:pPr>
      <w:rPr>
        <w:rFonts w:ascii="Symbol" w:hAnsi="Symbol" w:hint="default"/>
      </w:rPr>
    </w:lvl>
    <w:lvl w:ilvl="7" w:tplc="041D0003" w:tentative="1">
      <w:start w:val="1"/>
      <w:numFmt w:val="bullet"/>
      <w:lvlText w:val="o"/>
      <w:lvlJc w:val="left"/>
      <w:pPr>
        <w:ind w:left="9678" w:hanging="360"/>
      </w:pPr>
      <w:rPr>
        <w:rFonts w:ascii="Courier New" w:hAnsi="Courier New" w:cs="Courier New" w:hint="default"/>
      </w:rPr>
    </w:lvl>
    <w:lvl w:ilvl="8" w:tplc="041D0005" w:tentative="1">
      <w:start w:val="1"/>
      <w:numFmt w:val="bullet"/>
      <w:lvlText w:val=""/>
      <w:lvlJc w:val="left"/>
      <w:pPr>
        <w:ind w:left="10398" w:hanging="360"/>
      </w:pPr>
      <w:rPr>
        <w:rFonts w:ascii="Wingdings" w:hAnsi="Wingdings" w:hint="default"/>
      </w:rPr>
    </w:lvl>
  </w:abstractNum>
  <w:abstractNum w:abstractNumId="12">
    <w:nsid w:val="385E3A51"/>
    <w:multiLevelType w:val="hybridMultilevel"/>
    <w:tmpl w:val="EE98F5D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nsid w:val="391B12BE"/>
    <w:multiLevelType w:val="hybridMultilevel"/>
    <w:tmpl w:val="4C1432D0"/>
    <w:lvl w:ilvl="0" w:tplc="041D000D">
      <w:start w:val="1"/>
      <w:numFmt w:val="bullet"/>
      <w:lvlText w:val=""/>
      <w:lvlJc w:val="left"/>
      <w:pPr>
        <w:ind w:left="720" w:hanging="360"/>
      </w:pPr>
      <w:rPr>
        <w:rFonts w:ascii="Wingdings" w:hAnsi="Wingding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3CA4167B"/>
    <w:multiLevelType w:val="hybridMultilevel"/>
    <w:tmpl w:val="3C8403D0"/>
    <w:lvl w:ilvl="0" w:tplc="041D000B">
      <w:start w:val="1"/>
      <w:numFmt w:val="bullet"/>
      <w:lvlText w:val=""/>
      <w:lvlJc w:val="left"/>
      <w:pPr>
        <w:ind w:left="2135" w:hanging="360"/>
      </w:pPr>
      <w:rPr>
        <w:rFonts w:ascii="Wingdings" w:hAnsi="Wingdings" w:hint="default"/>
      </w:rPr>
    </w:lvl>
    <w:lvl w:ilvl="1" w:tplc="041D0003" w:tentative="1">
      <w:start w:val="1"/>
      <w:numFmt w:val="bullet"/>
      <w:lvlText w:val="o"/>
      <w:lvlJc w:val="left"/>
      <w:pPr>
        <w:ind w:left="2855" w:hanging="360"/>
      </w:pPr>
      <w:rPr>
        <w:rFonts w:ascii="Courier New" w:hAnsi="Courier New" w:cs="Courier New" w:hint="default"/>
      </w:rPr>
    </w:lvl>
    <w:lvl w:ilvl="2" w:tplc="041D0005" w:tentative="1">
      <w:start w:val="1"/>
      <w:numFmt w:val="bullet"/>
      <w:lvlText w:val=""/>
      <w:lvlJc w:val="left"/>
      <w:pPr>
        <w:ind w:left="3575" w:hanging="360"/>
      </w:pPr>
      <w:rPr>
        <w:rFonts w:ascii="Wingdings" w:hAnsi="Wingdings" w:hint="default"/>
      </w:rPr>
    </w:lvl>
    <w:lvl w:ilvl="3" w:tplc="041D0001" w:tentative="1">
      <w:start w:val="1"/>
      <w:numFmt w:val="bullet"/>
      <w:lvlText w:val=""/>
      <w:lvlJc w:val="left"/>
      <w:pPr>
        <w:ind w:left="4295" w:hanging="360"/>
      </w:pPr>
      <w:rPr>
        <w:rFonts w:ascii="Symbol" w:hAnsi="Symbol" w:hint="default"/>
      </w:rPr>
    </w:lvl>
    <w:lvl w:ilvl="4" w:tplc="041D0003" w:tentative="1">
      <w:start w:val="1"/>
      <w:numFmt w:val="bullet"/>
      <w:lvlText w:val="o"/>
      <w:lvlJc w:val="left"/>
      <w:pPr>
        <w:ind w:left="5015" w:hanging="360"/>
      </w:pPr>
      <w:rPr>
        <w:rFonts w:ascii="Courier New" w:hAnsi="Courier New" w:cs="Courier New" w:hint="default"/>
      </w:rPr>
    </w:lvl>
    <w:lvl w:ilvl="5" w:tplc="041D0005" w:tentative="1">
      <w:start w:val="1"/>
      <w:numFmt w:val="bullet"/>
      <w:lvlText w:val=""/>
      <w:lvlJc w:val="left"/>
      <w:pPr>
        <w:ind w:left="5735" w:hanging="360"/>
      </w:pPr>
      <w:rPr>
        <w:rFonts w:ascii="Wingdings" w:hAnsi="Wingdings" w:hint="default"/>
      </w:rPr>
    </w:lvl>
    <w:lvl w:ilvl="6" w:tplc="041D0001" w:tentative="1">
      <w:start w:val="1"/>
      <w:numFmt w:val="bullet"/>
      <w:lvlText w:val=""/>
      <w:lvlJc w:val="left"/>
      <w:pPr>
        <w:ind w:left="6455" w:hanging="360"/>
      </w:pPr>
      <w:rPr>
        <w:rFonts w:ascii="Symbol" w:hAnsi="Symbol" w:hint="default"/>
      </w:rPr>
    </w:lvl>
    <w:lvl w:ilvl="7" w:tplc="041D0003" w:tentative="1">
      <w:start w:val="1"/>
      <w:numFmt w:val="bullet"/>
      <w:lvlText w:val="o"/>
      <w:lvlJc w:val="left"/>
      <w:pPr>
        <w:ind w:left="7175" w:hanging="360"/>
      </w:pPr>
      <w:rPr>
        <w:rFonts w:ascii="Courier New" w:hAnsi="Courier New" w:cs="Courier New" w:hint="default"/>
      </w:rPr>
    </w:lvl>
    <w:lvl w:ilvl="8" w:tplc="041D0005" w:tentative="1">
      <w:start w:val="1"/>
      <w:numFmt w:val="bullet"/>
      <w:lvlText w:val=""/>
      <w:lvlJc w:val="left"/>
      <w:pPr>
        <w:ind w:left="7895" w:hanging="360"/>
      </w:pPr>
      <w:rPr>
        <w:rFonts w:ascii="Wingdings" w:hAnsi="Wingdings" w:hint="default"/>
      </w:rPr>
    </w:lvl>
  </w:abstractNum>
  <w:abstractNum w:abstractNumId="15">
    <w:nsid w:val="3D146D68"/>
    <w:multiLevelType w:val="hybridMultilevel"/>
    <w:tmpl w:val="F9A60F4A"/>
    <w:lvl w:ilvl="0" w:tplc="5798E2FC">
      <w:start w:val="1"/>
      <w:numFmt w:val="bullet"/>
      <w:lvlText w:val=""/>
      <w:lvlJc w:val="left"/>
      <w:pPr>
        <w:tabs>
          <w:tab w:val="num" w:pos="720"/>
        </w:tabs>
        <w:ind w:left="720" w:hanging="360"/>
      </w:pPr>
      <w:rPr>
        <w:rFonts w:ascii="Wingdings" w:hAnsi="Wingdings" w:hint="default"/>
        <w:color w:val="FF9900"/>
      </w:r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3EC4224E"/>
    <w:multiLevelType w:val="hybridMultilevel"/>
    <w:tmpl w:val="6CFA3C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7">
    <w:nsid w:val="426C60E8"/>
    <w:multiLevelType w:val="hybridMultilevel"/>
    <w:tmpl w:val="008C7020"/>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504C3C16"/>
    <w:multiLevelType w:val="hybridMultilevel"/>
    <w:tmpl w:val="9BD26176"/>
    <w:lvl w:ilvl="0" w:tplc="041D000F">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19">
    <w:nsid w:val="51173882"/>
    <w:multiLevelType w:val="hybridMultilevel"/>
    <w:tmpl w:val="1960B744"/>
    <w:lvl w:ilvl="0" w:tplc="041D000F">
      <w:start w:val="1"/>
      <w:numFmt w:val="decimal"/>
      <w:lvlText w:val="%1."/>
      <w:lvlJc w:val="left"/>
      <w:pPr>
        <w:ind w:left="4638" w:hanging="360"/>
      </w:pPr>
    </w:lvl>
    <w:lvl w:ilvl="1" w:tplc="041D0019" w:tentative="1">
      <w:start w:val="1"/>
      <w:numFmt w:val="lowerLetter"/>
      <w:lvlText w:val="%2."/>
      <w:lvlJc w:val="left"/>
      <w:pPr>
        <w:ind w:left="5358" w:hanging="360"/>
      </w:pPr>
    </w:lvl>
    <w:lvl w:ilvl="2" w:tplc="041D001B" w:tentative="1">
      <w:start w:val="1"/>
      <w:numFmt w:val="lowerRoman"/>
      <w:lvlText w:val="%3."/>
      <w:lvlJc w:val="right"/>
      <w:pPr>
        <w:ind w:left="6078" w:hanging="180"/>
      </w:pPr>
    </w:lvl>
    <w:lvl w:ilvl="3" w:tplc="041D000F" w:tentative="1">
      <w:start w:val="1"/>
      <w:numFmt w:val="decimal"/>
      <w:lvlText w:val="%4."/>
      <w:lvlJc w:val="left"/>
      <w:pPr>
        <w:ind w:left="6798" w:hanging="360"/>
      </w:pPr>
    </w:lvl>
    <w:lvl w:ilvl="4" w:tplc="041D0019" w:tentative="1">
      <w:start w:val="1"/>
      <w:numFmt w:val="lowerLetter"/>
      <w:lvlText w:val="%5."/>
      <w:lvlJc w:val="left"/>
      <w:pPr>
        <w:ind w:left="7518" w:hanging="360"/>
      </w:pPr>
    </w:lvl>
    <w:lvl w:ilvl="5" w:tplc="041D001B" w:tentative="1">
      <w:start w:val="1"/>
      <w:numFmt w:val="lowerRoman"/>
      <w:lvlText w:val="%6."/>
      <w:lvlJc w:val="right"/>
      <w:pPr>
        <w:ind w:left="8238" w:hanging="180"/>
      </w:pPr>
    </w:lvl>
    <w:lvl w:ilvl="6" w:tplc="041D000F" w:tentative="1">
      <w:start w:val="1"/>
      <w:numFmt w:val="decimal"/>
      <w:lvlText w:val="%7."/>
      <w:lvlJc w:val="left"/>
      <w:pPr>
        <w:ind w:left="8958" w:hanging="360"/>
      </w:pPr>
    </w:lvl>
    <w:lvl w:ilvl="7" w:tplc="041D0019" w:tentative="1">
      <w:start w:val="1"/>
      <w:numFmt w:val="lowerLetter"/>
      <w:lvlText w:val="%8."/>
      <w:lvlJc w:val="left"/>
      <w:pPr>
        <w:ind w:left="9678" w:hanging="360"/>
      </w:pPr>
    </w:lvl>
    <w:lvl w:ilvl="8" w:tplc="041D001B" w:tentative="1">
      <w:start w:val="1"/>
      <w:numFmt w:val="lowerRoman"/>
      <w:lvlText w:val="%9."/>
      <w:lvlJc w:val="right"/>
      <w:pPr>
        <w:ind w:left="10398" w:hanging="180"/>
      </w:pPr>
    </w:lvl>
  </w:abstractNum>
  <w:abstractNum w:abstractNumId="20">
    <w:nsid w:val="52FE2D43"/>
    <w:multiLevelType w:val="hybridMultilevel"/>
    <w:tmpl w:val="BE06A2BE"/>
    <w:lvl w:ilvl="0" w:tplc="659434FC">
      <w:numFmt w:val="bullet"/>
      <w:lvlText w:val="-"/>
      <w:lvlJc w:val="left"/>
      <w:pPr>
        <w:ind w:left="1287" w:hanging="360"/>
      </w:pPr>
      <w:rPr>
        <w:rFonts w:ascii="Times New Roman" w:eastAsia="Times New Roman" w:hAnsi="Times New Roman" w:cs="Times New Roman"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1">
    <w:nsid w:val="56943E1A"/>
    <w:multiLevelType w:val="hybridMultilevel"/>
    <w:tmpl w:val="B6264AF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57B44D84"/>
    <w:multiLevelType w:val="hybridMultilevel"/>
    <w:tmpl w:val="C22A6AD6"/>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nsid w:val="57D7115F"/>
    <w:multiLevelType w:val="hybridMultilevel"/>
    <w:tmpl w:val="19B488E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4">
    <w:nsid w:val="5F244186"/>
    <w:multiLevelType w:val="hybridMultilevel"/>
    <w:tmpl w:val="05B44BA6"/>
    <w:lvl w:ilvl="0" w:tplc="7E840A9C">
      <w:start w:val="1"/>
      <w:numFmt w:val="bullet"/>
      <w:lvlText w:val=""/>
      <w:lvlJc w:val="left"/>
      <w:pPr>
        <w:tabs>
          <w:tab w:val="num" w:pos="1083"/>
        </w:tabs>
        <w:ind w:left="1083" w:hanging="360"/>
      </w:pPr>
      <w:rPr>
        <w:rFonts w:ascii="Symbol" w:hAnsi="Symbol" w:hint="default"/>
        <w:color w:val="auto"/>
      </w:rPr>
    </w:lvl>
    <w:lvl w:ilvl="1" w:tplc="041D0003" w:tentative="1">
      <w:start w:val="1"/>
      <w:numFmt w:val="bullet"/>
      <w:lvlText w:val="o"/>
      <w:lvlJc w:val="left"/>
      <w:pPr>
        <w:tabs>
          <w:tab w:val="num" w:pos="1803"/>
        </w:tabs>
        <w:ind w:left="1803" w:hanging="360"/>
      </w:pPr>
      <w:rPr>
        <w:rFonts w:ascii="Courier New" w:hAnsi="Courier New" w:cs="Courier New" w:hint="default"/>
      </w:rPr>
    </w:lvl>
    <w:lvl w:ilvl="2" w:tplc="041D0005" w:tentative="1">
      <w:start w:val="1"/>
      <w:numFmt w:val="bullet"/>
      <w:lvlText w:val=""/>
      <w:lvlJc w:val="left"/>
      <w:pPr>
        <w:tabs>
          <w:tab w:val="num" w:pos="2523"/>
        </w:tabs>
        <w:ind w:left="2523" w:hanging="360"/>
      </w:pPr>
      <w:rPr>
        <w:rFonts w:ascii="Wingdings" w:hAnsi="Wingdings" w:hint="default"/>
      </w:rPr>
    </w:lvl>
    <w:lvl w:ilvl="3" w:tplc="041D0001" w:tentative="1">
      <w:start w:val="1"/>
      <w:numFmt w:val="bullet"/>
      <w:lvlText w:val=""/>
      <w:lvlJc w:val="left"/>
      <w:pPr>
        <w:tabs>
          <w:tab w:val="num" w:pos="3243"/>
        </w:tabs>
        <w:ind w:left="3243" w:hanging="360"/>
      </w:pPr>
      <w:rPr>
        <w:rFonts w:ascii="Symbol" w:hAnsi="Symbol" w:hint="default"/>
      </w:rPr>
    </w:lvl>
    <w:lvl w:ilvl="4" w:tplc="041D0003" w:tentative="1">
      <w:start w:val="1"/>
      <w:numFmt w:val="bullet"/>
      <w:lvlText w:val="o"/>
      <w:lvlJc w:val="left"/>
      <w:pPr>
        <w:tabs>
          <w:tab w:val="num" w:pos="3963"/>
        </w:tabs>
        <w:ind w:left="3963" w:hanging="360"/>
      </w:pPr>
      <w:rPr>
        <w:rFonts w:ascii="Courier New" w:hAnsi="Courier New" w:cs="Courier New" w:hint="default"/>
      </w:rPr>
    </w:lvl>
    <w:lvl w:ilvl="5" w:tplc="041D0005" w:tentative="1">
      <w:start w:val="1"/>
      <w:numFmt w:val="bullet"/>
      <w:lvlText w:val=""/>
      <w:lvlJc w:val="left"/>
      <w:pPr>
        <w:tabs>
          <w:tab w:val="num" w:pos="4683"/>
        </w:tabs>
        <w:ind w:left="4683" w:hanging="360"/>
      </w:pPr>
      <w:rPr>
        <w:rFonts w:ascii="Wingdings" w:hAnsi="Wingdings" w:hint="default"/>
      </w:rPr>
    </w:lvl>
    <w:lvl w:ilvl="6" w:tplc="041D0001" w:tentative="1">
      <w:start w:val="1"/>
      <w:numFmt w:val="bullet"/>
      <w:lvlText w:val=""/>
      <w:lvlJc w:val="left"/>
      <w:pPr>
        <w:tabs>
          <w:tab w:val="num" w:pos="5403"/>
        </w:tabs>
        <w:ind w:left="5403" w:hanging="360"/>
      </w:pPr>
      <w:rPr>
        <w:rFonts w:ascii="Symbol" w:hAnsi="Symbol" w:hint="default"/>
      </w:rPr>
    </w:lvl>
    <w:lvl w:ilvl="7" w:tplc="041D0003" w:tentative="1">
      <w:start w:val="1"/>
      <w:numFmt w:val="bullet"/>
      <w:lvlText w:val="o"/>
      <w:lvlJc w:val="left"/>
      <w:pPr>
        <w:tabs>
          <w:tab w:val="num" w:pos="6123"/>
        </w:tabs>
        <w:ind w:left="6123" w:hanging="360"/>
      </w:pPr>
      <w:rPr>
        <w:rFonts w:ascii="Courier New" w:hAnsi="Courier New" w:cs="Courier New" w:hint="default"/>
      </w:rPr>
    </w:lvl>
    <w:lvl w:ilvl="8" w:tplc="041D0005" w:tentative="1">
      <w:start w:val="1"/>
      <w:numFmt w:val="bullet"/>
      <w:lvlText w:val=""/>
      <w:lvlJc w:val="left"/>
      <w:pPr>
        <w:tabs>
          <w:tab w:val="num" w:pos="6843"/>
        </w:tabs>
        <w:ind w:left="6843" w:hanging="360"/>
      </w:pPr>
      <w:rPr>
        <w:rFonts w:ascii="Wingdings" w:hAnsi="Wingdings" w:hint="default"/>
      </w:rPr>
    </w:lvl>
  </w:abstractNum>
  <w:abstractNum w:abstractNumId="25">
    <w:nsid w:val="63376F63"/>
    <w:multiLevelType w:val="multilevel"/>
    <w:tmpl w:val="AEE660FA"/>
    <w:lvl w:ilvl="0">
      <w:start w:val="1"/>
      <w:numFmt w:val="bullet"/>
      <w:lvlText w:val=""/>
      <w:lvlJc w:val="left"/>
      <w:pPr>
        <w:tabs>
          <w:tab w:val="num" w:pos="1083"/>
        </w:tabs>
        <w:ind w:left="1083" w:hanging="360"/>
      </w:pPr>
      <w:rPr>
        <w:rFonts w:ascii="Symbol" w:hAnsi="Symbol" w:hint="default"/>
        <w:color w:val="auto"/>
      </w:rPr>
    </w:lvl>
    <w:lvl w:ilvl="1">
      <w:start w:val="1"/>
      <w:numFmt w:val="bullet"/>
      <w:lvlText w:val="o"/>
      <w:lvlJc w:val="left"/>
      <w:pPr>
        <w:tabs>
          <w:tab w:val="num" w:pos="1803"/>
        </w:tabs>
        <w:ind w:left="1803" w:hanging="360"/>
      </w:pPr>
      <w:rPr>
        <w:rFonts w:ascii="Courier New" w:hAnsi="Courier New" w:cs="Courier New" w:hint="default"/>
      </w:rPr>
    </w:lvl>
    <w:lvl w:ilvl="2">
      <w:start w:val="1"/>
      <w:numFmt w:val="bullet"/>
      <w:lvlText w:val=""/>
      <w:lvlJc w:val="left"/>
      <w:pPr>
        <w:tabs>
          <w:tab w:val="num" w:pos="2523"/>
        </w:tabs>
        <w:ind w:left="2523" w:hanging="360"/>
      </w:pPr>
      <w:rPr>
        <w:rFonts w:ascii="Wingdings" w:hAnsi="Wingdings" w:hint="default"/>
      </w:rPr>
    </w:lvl>
    <w:lvl w:ilvl="3">
      <w:start w:val="1"/>
      <w:numFmt w:val="bullet"/>
      <w:lvlText w:val=""/>
      <w:lvlJc w:val="left"/>
      <w:pPr>
        <w:tabs>
          <w:tab w:val="num" w:pos="3243"/>
        </w:tabs>
        <w:ind w:left="3243" w:hanging="360"/>
      </w:pPr>
      <w:rPr>
        <w:rFonts w:ascii="Symbol" w:hAnsi="Symbol" w:hint="default"/>
      </w:rPr>
    </w:lvl>
    <w:lvl w:ilvl="4">
      <w:start w:val="1"/>
      <w:numFmt w:val="bullet"/>
      <w:lvlText w:val="o"/>
      <w:lvlJc w:val="left"/>
      <w:pPr>
        <w:tabs>
          <w:tab w:val="num" w:pos="3963"/>
        </w:tabs>
        <w:ind w:left="3963" w:hanging="360"/>
      </w:pPr>
      <w:rPr>
        <w:rFonts w:ascii="Courier New" w:hAnsi="Courier New" w:cs="Courier New" w:hint="default"/>
      </w:rPr>
    </w:lvl>
    <w:lvl w:ilvl="5">
      <w:start w:val="1"/>
      <w:numFmt w:val="bullet"/>
      <w:lvlText w:val=""/>
      <w:lvlJc w:val="left"/>
      <w:pPr>
        <w:tabs>
          <w:tab w:val="num" w:pos="4683"/>
        </w:tabs>
        <w:ind w:left="4683" w:hanging="360"/>
      </w:pPr>
      <w:rPr>
        <w:rFonts w:ascii="Wingdings" w:hAnsi="Wingdings" w:hint="default"/>
      </w:rPr>
    </w:lvl>
    <w:lvl w:ilvl="6">
      <w:start w:val="1"/>
      <w:numFmt w:val="bullet"/>
      <w:lvlText w:val=""/>
      <w:lvlJc w:val="left"/>
      <w:pPr>
        <w:tabs>
          <w:tab w:val="num" w:pos="5403"/>
        </w:tabs>
        <w:ind w:left="5403" w:hanging="360"/>
      </w:pPr>
      <w:rPr>
        <w:rFonts w:ascii="Symbol" w:hAnsi="Symbol" w:hint="default"/>
      </w:rPr>
    </w:lvl>
    <w:lvl w:ilvl="7">
      <w:start w:val="1"/>
      <w:numFmt w:val="bullet"/>
      <w:lvlText w:val="o"/>
      <w:lvlJc w:val="left"/>
      <w:pPr>
        <w:tabs>
          <w:tab w:val="num" w:pos="6123"/>
        </w:tabs>
        <w:ind w:left="6123" w:hanging="360"/>
      </w:pPr>
      <w:rPr>
        <w:rFonts w:ascii="Courier New" w:hAnsi="Courier New" w:cs="Courier New" w:hint="default"/>
      </w:rPr>
    </w:lvl>
    <w:lvl w:ilvl="8">
      <w:start w:val="1"/>
      <w:numFmt w:val="bullet"/>
      <w:lvlText w:val=""/>
      <w:lvlJc w:val="left"/>
      <w:pPr>
        <w:tabs>
          <w:tab w:val="num" w:pos="6843"/>
        </w:tabs>
        <w:ind w:left="6843" w:hanging="360"/>
      </w:pPr>
      <w:rPr>
        <w:rFonts w:ascii="Wingdings" w:hAnsi="Wingdings" w:hint="default"/>
      </w:rPr>
    </w:lvl>
  </w:abstractNum>
  <w:abstractNum w:abstractNumId="26">
    <w:nsid w:val="648047B5"/>
    <w:multiLevelType w:val="hybridMultilevel"/>
    <w:tmpl w:val="71CC21BE"/>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nsid w:val="65B1743C"/>
    <w:multiLevelType w:val="hybridMultilevel"/>
    <w:tmpl w:val="096CE444"/>
    <w:lvl w:ilvl="0" w:tplc="CDF26712">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67D23491"/>
    <w:multiLevelType w:val="hybridMultilevel"/>
    <w:tmpl w:val="AEE660FA"/>
    <w:lvl w:ilvl="0" w:tplc="B4AEE540">
      <w:start w:val="1"/>
      <w:numFmt w:val="bullet"/>
      <w:lvlText w:val=""/>
      <w:lvlJc w:val="left"/>
      <w:pPr>
        <w:tabs>
          <w:tab w:val="num" w:pos="1083"/>
        </w:tabs>
        <w:ind w:left="1083" w:hanging="360"/>
      </w:pPr>
      <w:rPr>
        <w:rFonts w:ascii="Symbol" w:hAnsi="Symbol" w:hint="default"/>
        <w:color w:val="auto"/>
      </w:rPr>
    </w:lvl>
    <w:lvl w:ilvl="1" w:tplc="041D0003" w:tentative="1">
      <w:start w:val="1"/>
      <w:numFmt w:val="bullet"/>
      <w:lvlText w:val="o"/>
      <w:lvlJc w:val="left"/>
      <w:pPr>
        <w:tabs>
          <w:tab w:val="num" w:pos="1803"/>
        </w:tabs>
        <w:ind w:left="1803" w:hanging="360"/>
      </w:pPr>
      <w:rPr>
        <w:rFonts w:ascii="Courier New" w:hAnsi="Courier New" w:cs="Courier New" w:hint="default"/>
      </w:rPr>
    </w:lvl>
    <w:lvl w:ilvl="2" w:tplc="041D0005" w:tentative="1">
      <w:start w:val="1"/>
      <w:numFmt w:val="bullet"/>
      <w:lvlText w:val=""/>
      <w:lvlJc w:val="left"/>
      <w:pPr>
        <w:tabs>
          <w:tab w:val="num" w:pos="2523"/>
        </w:tabs>
        <w:ind w:left="2523" w:hanging="360"/>
      </w:pPr>
      <w:rPr>
        <w:rFonts w:ascii="Wingdings" w:hAnsi="Wingdings" w:hint="default"/>
      </w:rPr>
    </w:lvl>
    <w:lvl w:ilvl="3" w:tplc="041D0001" w:tentative="1">
      <w:start w:val="1"/>
      <w:numFmt w:val="bullet"/>
      <w:lvlText w:val=""/>
      <w:lvlJc w:val="left"/>
      <w:pPr>
        <w:tabs>
          <w:tab w:val="num" w:pos="3243"/>
        </w:tabs>
        <w:ind w:left="3243" w:hanging="360"/>
      </w:pPr>
      <w:rPr>
        <w:rFonts w:ascii="Symbol" w:hAnsi="Symbol" w:hint="default"/>
      </w:rPr>
    </w:lvl>
    <w:lvl w:ilvl="4" w:tplc="041D0003" w:tentative="1">
      <w:start w:val="1"/>
      <w:numFmt w:val="bullet"/>
      <w:lvlText w:val="o"/>
      <w:lvlJc w:val="left"/>
      <w:pPr>
        <w:tabs>
          <w:tab w:val="num" w:pos="3963"/>
        </w:tabs>
        <w:ind w:left="3963" w:hanging="360"/>
      </w:pPr>
      <w:rPr>
        <w:rFonts w:ascii="Courier New" w:hAnsi="Courier New" w:cs="Courier New" w:hint="default"/>
      </w:rPr>
    </w:lvl>
    <w:lvl w:ilvl="5" w:tplc="041D0005" w:tentative="1">
      <w:start w:val="1"/>
      <w:numFmt w:val="bullet"/>
      <w:lvlText w:val=""/>
      <w:lvlJc w:val="left"/>
      <w:pPr>
        <w:tabs>
          <w:tab w:val="num" w:pos="4683"/>
        </w:tabs>
        <w:ind w:left="4683" w:hanging="360"/>
      </w:pPr>
      <w:rPr>
        <w:rFonts w:ascii="Wingdings" w:hAnsi="Wingdings" w:hint="default"/>
      </w:rPr>
    </w:lvl>
    <w:lvl w:ilvl="6" w:tplc="041D0001" w:tentative="1">
      <w:start w:val="1"/>
      <w:numFmt w:val="bullet"/>
      <w:lvlText w:val=""/>
      <w:lvlJc w:val="left"/>
      <w:pPr>
        <w:tabs>
          <w:tab w:val="num" w:pos="5403"/>
        </w:tabs>
        <w:ind w:left="5403" w:hanging="360"/>
      </w:pPr>
      <w:rPr>
        <w:rFonts w:ascii="Symbol" w:hAnsi="Symbol" w:hint="default"/>
      </w:rPr>
    </w:lvl>
    <w:lvl w:ilvl="7" w:tplc="041D0003" w:tentative="1">
      <w:start w:val="1"/>
      <w:numFmt w:val="bullet"/>
      <w:lvlText w:val="o"/>
      <w:lvlJc w:val="left"/>
      <w:pPr>
        <w:tabs>
          <w:tab w:val="num" w:pos="6123"/>
        </w:tabs>
        <w:ind w:left="6123" w:hanging="360"/>
      </w:pPr>
      <w:rPr>
        <w:rFonts w:ascii="Courier New" w:hAnsi="Courier New" w:cs="Courier New" w:hint="default"/>
      </w:rPr>
    </w:lvl>
    <w:lvl w:ilvl="8" w:tplc="041D0005" w:tentative="1">
      <w:start w:val="1"/>
      <w:numFmt w:val="bullet"/>
      <w:lvlText w:val=""/>
      <w:lvlJc w:val="left"/>
      <w:pPr>
        <w:tabs>
          <w:tab w:val="num" w:pos="6843"/>
        </w:tabs>
        <w:ind w:left="6843" w:hanging="360"/>
      </w:pPr>
      <w:rPr>
        <w:rFonts w:ascii="Wingdings" w:hAnsi="Wingdings" w:hint="default"/>
      </w:rPr>
    </w:lvl>
  </w:abstractNum>
  <w:abstractNum w:abstractNumId="29">
    <w:nsid w:val="69286233"/>
    <w:multiLevelType w:val="hybridMultilevel"/>
    <w:tmpl w:val="314E020E"/>
    <w:lvl w:ilvl="0" w:tplc="7E840A9C">
      <w:start w:val="1"/>
      <w:numFmt w:val="bullet"/>
      <w:lvlText w:val=""/>
      <w:lvlJc w:val="left"/>
      <w:pPr>
        <w:tabs>
          <w:tab w:val="num" w:pos="720"/>
        </w:tabs>
        <w:ind w:left="720" w:hanging="360"/>
      </w:pPr>
      <w:rPr>
        <w:rFonts w:ascii="Symbol" w:hAnsi="Symbol" w:hint="default"/>
        <w:color w:val="auto"/>
      </w:r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nsid w:val="699C4594"/>
    <w:multiLevelType w:val="hybridMultilevel"/>
    <w:tmpl w:val="17BAA7EE"/>
    <w:lvl w:ilvl="0" w:tplc="041D0001">
      <w:start w:val="1"/>
      <w:numFmt w:val="bullet"/>
      <w:lvlText w:val=""/>
      <w:lvlJc w:val="left"/>
      <w:pPr>
        <w:tabs>
          <w:tab w:val="num" w:pos="720"/>
        </w:tabs>
        <w:ind w:left="720" w:hanging="360"/>
      </w:pPr>
      <w:rPr>
        <w:rFonts w:ascii="Symbol" w:hAnsi="Symbol" w:hint="default"/>
        <w:color w:val="FF9900"/>
      </w:r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1">
    <w:nsid w:val="6F4F68BF"/>
    <w:multiLevelType w:val="hybridMultilevel"/>
    <w:tmpl w:val="44B413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70BD5888"/>
    <w:multiLevelType w:val="hybridMultilevel"/>
    <w:tmpl w:val="60B09CE6"/>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33">
    <w:nsid w:val="7198189F"/>
    <w:multiLevelType w:val="hybridMultilevel"/>
    <w:tmpl w:val="8ABA7B9A"/>
    <w:lvl w:ilvl="0" w:tplc="1C7056B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74BF0B18"/>
    <w:multiLevelType w:val="hybridMultilevel"/>
    <w:tmpl w:val="A3C06D30"/>
    <w:lvl w:ilvl="0" w:tplc="3454D59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781636CF"/>
    <w:multiLevelType w:val="multilevel"/>
    <w:tmpl w:val="71CC21B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9475CE4"/>
    <w:multiLevelType w:val="hybridMultilevel"/>
    <w:tmpl w:val="C0643726"/>
    <w:lvl w:ilvl="0" w:tplc="659434FC">
      <w:numFmt w:val="bullet"/>
      <w:lvlText w:val="-"/>
      <w:lvlJc w:val="left"/>
      <w:pPr>
        <w:ind w:left="1080" w:hanging="360"/>
      </w:pPr>
      <w:rPr>
        <w:rFonts w:ascii="Times New Roman" w:eastAsia="Times New Roman"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7">
    <w:nsid w:val="79946EC0"/>
    <w:multiLevelType w:val="hybridMultilevel"/>
    <w:tmpl w:val="F28EF8E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79CC5BAF"/>
    <w:multiLevelType w:val="hybridMultilevel"/>
    <w:tmpl w:val="29A646C0"/>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7ABD6A91"/>
    <w:multiLevelType w:val="hybridMultilevel"/>
    <w:tmpl w:val="F1780F0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nsid w:val="7C8C5181"/>
    <w:multiLevelType w:val="hybridMultilevel"/>
    <w:tmpl w:val="4EB4BB80"/>
    <w:lvl w:ilvl="0" w:tplc="57EC5B6A">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nsid w:val="7EDA539A"/>
    <w:multiLevelType w:val="multilevel"/>
    <w:tmpl w:val="17BAA7EE"/>
    <w:lvl w:ilvl="0">
      <w:start w:val="1"/>
      <w:numFmt w:val="bullet"/>
      <w:lvlText w:val=""/>
      <w:lvlJc w:val="left"/>
      <w:pPr>
        <w:tabs>
          <w:tab w:val="num" w:pos="720"/>
        </w:tabs>
        <w:ind w:left="720" w:hanging="360"/>
      </w:pPr>
      <w:rPr>
        <w:rFonts w:ascii="Symbol" w:hAnsi="Symbol" w:hint="default"/>
        <w:color w:val="FF99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F0A0758"/>
    <w:multiLevelType w:val="hybridMultilevel"/>
    <w:tmpl w:val="B32C16F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22"/>
  </w:num>
  <w:num w:numId="4">
    <w:abstractNumId w:val="15"/>
  </w:num>
  <w:num w:numId="5">
    <w:abstractNumId w:val="4"/>
  </w:num>
  <w:num w:numId="6">
    <w:abstractNumId w:val="30"/>
  </w:num>
  <w:num w:numId="7">
    <w:abstractNumId w:val="41"/>
  </w:num>
  <w:num w:numId="8">
    <w:abstractNumId w:val="6"/>
  </w:num>
  <w:num w:numId="9">
    <w:abstractNumId w:val="29"/>
  </w:num>
  <w:num w:numId="10">
    <w:abstractNumId w:val="24"/>
  </w:num>
  <w:num w:numId="11">
    <w:abstractNumId w:val="28"/>
  </w:num>
  <w:num w:numId="12">
    <w:abstractNumId w:val="25"/>
  </w:num>
  <w:num w:numId="13">
    <w:abstractNumId w:val="3"/>
  </w:num>
  <w:num w:numId="14">
    <w:abstractNumId w:val="16"/>
  </w:num>
  <w:num w:numId="15">
    <w:abstractNumId w:val="12"/>
  </w:num>
  <w:num w:numId="16">
    <w:abstractNumId w:val="36"/>
  </w:num>
  <w:num w:numId="17">
    <w:abstractNumId w:val="5"/>
  </w:num>
  <w:num w:numId="18">
    <w:abstractNumId w:val="20"/>
  </w:num>
  <w:num w:numId="19">
    <w:abstractNumId w:val="17"/>
  </w:num>
  <w:num w:numId="20">
    <w:abstractNumId w:val="33"/>
  </w:num>
  <w:num w:numId="21">
    <w:abstractNumId w:val="39"/>
  </w:num>
  <w:num w:numId="22">
    <w:abstractNumId w:val="37"/>
  </w:num>
  <w:num w:numId="23">
    <w:abstractNumId w:val="42"/>
  </w:num>
  <w:num w:numId="24">
    <w:abstractNumId w:val="38"/>
  </w:num>
  <w:num w:numId="25">
    <w:abstractNumId w:val="9"/>
  </w:num>
  <w:num w:numId="26">
    <w:abstractNumId w:val="21"/>
  </w:num>
  <w:num w:numId="27">
    <w:abstractNumId w:val="7"/>
  </w:num>
  <w:num w:numId="28">
    <w:abstractNumId w:val="34"/>
  </w:num>
  <w:num w:numId="29">
    <w:abstractNumId w:val="1"/>
  </w:num>
  <w:num w:numId="30">
    <w:abstractNumId w:val="40"/>
  </w:num>
  <w:num w:numId="31">
    <w:abstractNumId w:val="27"/>
  </w:num>
  <w:num w:numId="32">
    <w:abstractNumId w:val="10"/>
  </w:num>
  <w:num w:numId="33">
    <w:abstractNumId w:val="2"/>
  </w:num>
  <w:num w:numId="34">
    <w:abstractNumId w:val="13"/>
  </w:num>
  <w:num w:numId="35">
    <w:abstractNumId w:val="0"/>
  </w:num>
  <w:num w:numId="36">
    <w:abstractNumId w:val="18"/>
  </w:num>
  <w:num w:numId="37">
    <w:abstractNumId w:val="32"/>
  </w:num>
  <w:num w:numId="38">
    <w:abstractNumId w:val="8"/>
  </w:num>
  <w:num w:numId="39">
    <w:abstractNumId w:val="14"/>
  </w:num>
  <w:num w:numId="40">
    <w:abstractNumId w:val="19"/>
  </w:num>
  <w:num w:numId="41">
    <w:abstractNumId w:val="11"/>
  </w:num>
  <w:num w:numId="42">
    <w:abstractNumId w:val="23"/>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987"/>
    <w:rsid w:val="000049CA"/>
    <w:rsid w:val="0000513D"/>
    <w:rsid w:val="00014D30"/>
    <w:rsid w:val="0002171C"/>
    <w:rsid w:val="00025997"/>
    <w:rsid w:val="00026AD6"/>
    <w:rsid w:val="00033EB9"/>
    <w:rsid w:val="000446DB"/>
    <w:rsid w:val="0004755F"/>
    <w:rsid w:val="00055924"/>
    <w:rsid w:val="0007112D"/>
    <w:rsid w:val="00072586"/>
    <w:rsid w:val="0007297F"/>
    <w:rsid w:val="0007471E"/>
    <w:rsid w:val="00077341"/>
    <w:rsid w:val="000808DA"/>
    <w:rsid w:val="0008295D"/>
    <w:rsid w:val="00084A2A"/>
    <w:rsid w:val="0009049C"/>
    <w:rsid w:val="00090964"/>
    <w:rsid w:val="0009489B"/>
    <w:rsid w:val="000A05B3"/>
    <w:rsid w:val="000B7158"/>
    <w:rsid w:val="000C452B"/>
    <w:rsid w:val="000D45FB"/>
    <w:rsid w:val="000D6F49"/>
    <w:rsid w:val="000D7CB7"/>
    <w:rsid w:val="000F2A2A"/>
    <w:rsid w:val="000F368D"/>
    <w:rsid w:val="000F39D1"/>
    <w:rsid w:val="000F606A"/>
    <w:rsid w:val="000F62F5"/>
    <w:rsid w:val="0010056A"/>
    <w:rsid w:val="00101F24"/>
    <w:rsid w:val="00102457"/>
    <w:rsid w:val="0010532C"/>
    <w:rsid w:val="00106118"/>
    <w:rsid w:val="001066C3"/>
    <w:rsid w:val="001078CD"/>
    <w:rsid w:val="00112284"/>
    <w:rsid w:val="0011599C"/>
    <w:rsid w:val="00120B50"/>
    <w:rsid w:val="001241B8"/>
    <w:rsid w:val="001255AC"/>
    <w:rsid w:val="001278BB"/>
    <w:rsid w:val="00127F9F"/>
    <w:rsid w:val="00132394"/>
    <w:rsid w:val="0013759E"/>
    <w:rsid w:val="00137700"/>
    <w:rsid w:val="0015032C"/>
    <w:rsid w:val="001539FA"/>
    <w:rsid w:val="00153D28"/>
    <w:rsid w:val="00165CE4"/>
    <w:rsid w:val="00165FA7"/>
    <w:rsid w:val="00176B04"/>
    <w:rsid w:val="00176BDC"/>
    <w:rsid w:val="001837EE"/>
    <w:rsid w:val="00184EE7"/>
    <w:rsid w:val="00186922"/>
    <w:rsid w:val="00186FF4"/>
    <w:rsid w:val="00190EFF"/>
    <w:rsid w:val="00191730"/>
    <w:rsid w:val="00196706"/>
    <w:rsid w:val="00197756"/>
    <w:rsid w:val="001A77FD"/>
    <w:rsid w:val="001C09CB"/>
    <w:rsid w:val="001C2BA3"/>
    <w:rsid w:val="001D0898"/>
    <w:rsid w:val="001D5E5B"/>
    <w:rsid w:val="001D74DC"/>
    <w:rsid w:val="001E04D2"/>
    <w:rsid w:val="00201656"/>
    <w:rsid w:val="00203767"/>
    <w:rsid w:val="002078A6"/>
    <w:rsid w:val="00211203"/>
    <w:rsid w:val="00215AB1"/>
    <w:rsid w:val="00216F3E"/>
    <w:rsid w:val="002255C9"/>
    <w:rsid w:val="00226490"/>
    <w:rsid w:val="00227747"/>
    <w:rsid w:val="00232F69"/>
    <w:rsid w:val="002443D8"/>
    <w:rsid w:val="0024558A"/>
    <w:rsid w:val="002478C4"/>
    <w:rsid w:val="00247B07"/>
    <w:rsid w:val="00250585"/>
    <w:rsid w:val="0026031B"/>
    <w:rsid w:val="00264819"/>
    <w:rsid w:val="00264AB1"/>
    <w:rsid w:val="00270DD9"/>
    <w:rsid w:val="00272979"/>
    <w:rsid w:val="002762E9"/>
    <w:rsid w:val="00281B58"/>
    <w:rsid w:val="002933B2"/>
    <w:rsid w:val="002947B0"/>
    <w:rsid w:val="00296C44"/>
    <w:rsid w:val="002A2693"/>
    <w:rsid w:val="002A76CC"/>
    <w:rsid w:val="002B524E"/>
    <w:rsid w:val="002B6CFB"/>
    <w:rsid w:val="002C11AC"/>
    <w:rsid w:val="002D3D14"/>
    <w:rsid w:val="002F1449"/>
    <w:rsid w:val="002F2D14"/>
    <w:rsid w:val="00302999"/>
    <w:rsid w:val="00304DDA"/>
    <w:rsid w:val="00306B3A"/>
    <w:rsid w:val="0031372C"/>
    <w:rsid w:val="00315AB3"/>
    <w:rsid w:val="003167F0"/>
    <w:rsid w:val="00320000"/>
    <w:rsid w:val="00325F56"/>
    <w:rsid w:val="0033480A"/>
    <w:rsid w:val="00335DA7"/>
    <w:rsid w:val="00342D81"/>
    <w:rsid w:val="00346A9B"/>
    <w:rsid w:val="003611A2"/>
    <w:rsid w:val="0036195B"/>
    <w:rsid w:val="00363AFC"/>
    <w:rsid w:val="00366D71"/>
    <w:rsid w:val="00371293"/>
    <w:rsid w:val="0037141C"/>
    <w:rsid w:val="00373B25"/>
    <w:rsid w:val="003829DC"/>
    <w:rsid w:val="00387545"/>
    <w:rsid w:val="00394B74"/>
    <w:rsid w:val="003A0445"/>
    <w:rsid w:val="003A057C"/>
    <w:rsid w:val="003A6142"/>
    <w:rsid w:val="003B434A"/>
    <w:rsid w:val="003C3D9C"/>
    <w:rsid w:val="003C6981"/>
    <w:rsid w:val="003D2742"/>
    <w:rsid w:val="003D5BAB"/>
    <w:rsid w:val="003E6428"/>
    <w:rsid w:val="003F0A18"/>
    <w:rsid w:val="003F1352"/>
    <w:rsid w:val="003F7AE6"/>
    <w:rsid w:val="00403457"/>
    <w:rsid w:val="00403566"/>
    <w:rsid w:val="00411384"/>
    <w:rsid w:val="00413538"/>
    <w:rsid w:val="00413793"/>
    <w:rsid w:val="00416BFB"/>
    <w:rsid w:val="00430D89"/>
    <w:rsid w:val="00442992"/>
    <w:rsid w:val="00442BCD"/>
    <w:rsid w:val="00461BDD"/>
    <w:rsid w:val="00463F54"/>
    <w:rsid w:val="0046507D"/>
    <w:rsid w:val="004678CE"/>
    <w:rsid w:val="00467F15"/>
    <w:rsid w:val="00476C7F"/>
    <w:rsid w:val="0048644E"/>
    <w:rsid w:val="00490A4F"/>
    <w:rsid w:val="00495A72"/>
    <w:rsid w:val="004A3CB5"/>
    <w:rsid w:val="004A3E3A"/>
    <w:rsid w:val="004A5973"/>
    <w:rsid w:val="004B3A39"/>
    <w:rsid w:val="004C3B9A"/>
    <w:rsid w:val="004C5F0D"/>
    <w:rsid w:val="004C6EE0"/>
    <w:rsid w:val="004C75CF"/>
    <w:rsid w:val="004C7F46"/>
    <w:rsid w:val="004E2F82"/>
    <w:rsid w:val="004E564D"/>
    <w:rsid w:val="004E73B4"/>
    <w:rsid w:val="004F100A"/>
    <w:rsid w:val="004F2AF8"/>
    <w:rsid w:val="004F3191"/>
    <w:rsid w:val="004F478A"/>
    <w:rsid w:val="004F69E7"/>
    <w:rsid w:val="004F7AEF"/>
    <w:rsid w:val="005129BB"/>
    <w:rsid w:val="00515276"/>
    <w:rsid w:val="0051605E"/>
    <w:rsid w:val="00527229"/>
    <w:rsid w:val="00530395"/>
    <w:rsid w:val="00532C31"/>
    <w:rsid w:val="005342BC"/>
    <w:rsid w:val="0053501D"/>
    <w:rsid w:val="0053726B"/>
    <w:rsid w:val="00540CF9"/>
    <w:rsid w:val="00544E5F"/>
    <w:rsid w:val="0055343C"/>
    <w:rsid w:val="00556F43"/>
    <w:rsid w:val="005661D8"/>
    <w:rsid w:val="0056700C"/>
    <w:rsid w:val="00583EFB"/>
    <w:rsid w:val="0058556B"/>
    <w:rsid w:val="00597549"/>
    <w:rsid w:val="005B12CD"/>
    <w:rsid w:val="005B2E31"/>
    <w:rsid w:val="005B5C52"/>
    <w:rsid w:val="005B6843"/>
    <w:rsid w:val="005C0AE7"/>
    <w:rsid w:val="005C4655"/>
    <w:rsid w:val="005D2B05"/>
    <w:rsid w:val="005D2D08"/>
    <w:rsid w:val="005D681F"/>
    <w:rsid w:val="005D6D03"/>
    <w:rsid w:val="005E2069"/>
    <w:rsid w:val="005E363F"/>
    <w:rsid w:val="005F0449"/>
    <w:rsid w:val="005F058F"/>
    <w:rsid w:val="005F2836"/>
    <w:rsid w:val="005F41C4"/>
    <w:rsid w:val="005F78F0"/>
    <w:rsid w:val="00601551"/>
    <w:rsid w:val="00607372"/>
    <w:rsid w:val="006136B0"/>
    <w:rsid w:val="0061676F"/>
    <w:rsid w:val="00617FB7"/>
    <w:rsid w:val="00625FD6"/>
    <w:rsid w:val="006271F8"/>
    <w:rsid w:val="00627312"/>
    <w:rsid w:val="00630FAC"/>
    <w:rsid w:val="00640D8C"/>
    <w:rsid w:val="00646AAA"/>
    <w:rsid w:val="0064729A"/>
    <w:rsid w:val="00653939"/>
    <w:rsid w:val="00654437"/>
    <w:rsid w:val="00656632"/>
    <w:rsid w:val="006575B6"/>
    <w:rsid w:val="0066148E"/>
    <w:rsid w:val="0066151E"/>
    <w:rsid w:val="00664E00"/>
    <w:rsid w:val="00670D43"/>
    <w:rsid w:val="006860B7"/>
    <w:rsid w:val="006900A9"/>
    <w:rsid w:val="006A5065"/>
    <w:rsid w:val="006B02BB"/>
    <w:rsid w:val="006B555C"/>
    <w:rsid w:val="006B767F"/>
    <w:rsid w:val="006C0F1E"/>
    <w:rsid w:val="006C1740"/>
    <w:rsid w:val="006C6AFF"/>
    <w:rsid w:val="006D1182"/>
    <w:rsid w:val="006D2DBF"/>
    <w:rsid w:val="006D4CAC"/>
    <w:rsid w:val="006E6D88"/>
    <w:rsid w:val="00706F27"/>
    <w:rsid w:val="00714684"/>
    <w:rsid w:val="0072222E"/>
    <w:rsid w:val="00726FDD"/>
    <w:rsid w:val="00727D36"/>
    <w:rsid w:val="00730B7E"/>
    <w:rsid w:val="00733570"/>
    <w:rsid w:val="00735848"/>
    <w:rsid w:val="0074622A"/>
    <w:rsid w:val="00747277"/>
    <w:rsid w:val="00753441"/>
    <w:rsid w:val="0075406A"/>
    <w:rsid w:val="00764CE4"/>
    <w:rsid w:val="00765118"/>
    <w:rsid w:val="007812FC"/>
    <w:rsid w:val="007838BF"/>
    <w:rsid w:val="007849A7"/>
    <w:rsid w:val="00791493"/>
    <w:rsid w:val="00794571"/>
    <w:rsid w:val="00794679"/>
    <w:rsid w:val="00795A86"/>
    <w:rsid w:val="007A3212"/>
    <w:rsid w:val="007A581E"/>
    <w:rsid w:val="007A5F54"/>
    <w:rsid w:val="007A7A36"/>
    <w:rsid w:val="007D4825"/>
    <w:rsid w:val="007F101D"/>
    <w:rsid w:val="00800A83"/>
    <w:rsid w:val="00801A1A"/>
    <w:rsid w:val="00801E8C"/>
    <w:rsid w:val="00806A3E"/>
    <w:rsid w:val="00806BC8"/>
    <w:rsid w:val="00807987"/>
    <w:rsid w:val="00813AC0"/>
    <w:rsid w:val="00815508"/>
    <w:rsid w:val="00831102"/>
    <w:rsid w:val="00837DBE"/>
    <w:rsid w:val="0084194F"/>
    <w:rsid w:val="00845D4E"/>
    <w:rsid w:val="008550E2"/>
    <w:rsid w:val="00873A64"/>
    <w:rsid w:val="00873DCA"/>
    <w:rsid w:val="00885CD2"/>
    <w:rsid w:val="0089261B"/>
    <w:rsid w:val="008A4F40"/>
    <w:rsid w:val="008A648B"/>
    <w:rsid w:val="008A66F2"/>
    <w:rsid w:val="008C525F"/>
    <w:rsid w:val="008C5E2E"/>
    <w:rsid w:val="008E05F7"/>
    <w:rsid w:val="00902103"/>
    <w:rsid w:val="00906779"/>
    <w:rsid w:val="009101FC"/>
    <w:rsid w:val="00915D0D"/>
    <w:rsid w:val="009314D0"/>
    <w:rsid w:val="009401CA"/>
    <w:rsid w:val="009462FA"/>
    <w:rsid w:val="00961292"/>
    <w:rsid w:val="009621E0"/>
    <w:rsid w:val="00967206"/>
    <w:rsid w:val="00970E51"/>
    <w:rsid w:val="00971FB6"/>
    <w:rsid w:val="009729E3"/>
    <w:rsid w:val="009750E5"/>
    <w:rsid w:val="00976910"/>
    <w:rsid w:val="00977E0F"/>
    <w:rsid w:val="00980CB3"/>
    <w:rsid w:val="00982A45"/>
    <w:rsid w:val="00983A5C"/>
    <w:rsid w:val="00985E25"/>
    <w:rsid w:val="00993215"/>
    <w:rsid w:val="00995890"/>
    <w:rsid w:val="009A49F0"/>
    <w:rsid w:val="009A577E"/>
    <w:rsid w:val="009C092E"/>
    <w:rsid w:val="009C7B3E"/>
    <w:rsid w:val="009D02B6"/>
    <w:rsid w:val="009D3289"/>
    <w:rsid w:val="009D59F9"/>
    <w:rsid w:val="009D6EDF"/>
    <w:rsid w:val="009D7901"/>
    <w:rsid w:val="009F07DC"/>
    <w:rsid w:val="00A07A9E"/>
    <w:rsid w:val="00A1074E"/>
    <w:rsid w:val="00A22681"/>
    <w:rsid w:val="00A23963"/>
    <w:rsid w:val="00A23F4A"/>
    <w:rsid w:val="00A273CF"/>
    <w:rsid w:val="00A31E31"/>
    <w:rsid w:val="00A3426D"/>
    <w:rsid w:val="00A41773"/>
    <w:rsid w:val="00A430DD"/>
    <w:rsid w:val="00A44415"/>
    <w:rsid w:val="00A47FE4"/>
    <w:rsid w:val="00A5286E"/>
    <w:rsid w:val="00A52A35"/>
    <w:rsid w:val="00A62209"/>
    <w:rsid w:val="00A62EEF"/>
    <w:rsid w:val="00A63BA8"/>
    <w:rsid w:val="00A64298"/>
    <w:rsid w:val="00A64A93"/>
    <w:rsid w:val="00A660A9"/>
    <w:rsid w:val="00A67914"/>
    <w:rsid w:val="00A80C46"/>
    <w:rsid w:val="00A80E10"/>
    <w:rsid w:val="00A82EDE"/>
    <w:rsid w:val="00A9743E"/>
    <w:rsid w:val="00AA681E"/>
    <w:rsid w:val="00AA6844"/>
    <w:rsid w:val="00AA7572"/>
    <w:rsid w:val="00AB1EF7"/>
    <w:rsid w:val="00AC1C4A"/>
    <w:rsid w:val="00AD3625"/>
    <w:rsid w:val="00AD5602"/>
    <w:rsid w:val="00AE7AD6"/>
    <w:rsid w:val="00AF307A"/>
    <w:rsid w:val="00AF39BE"/>
    <w:rsid w:val="00AF7B51"/>
    <w:rsid w:val="00B10D43"/>
    <w:rsid w:val="00B12D95"/>
    <w:rsid w:val="00B21C53"/>
    <w:rsid w:val="00B26570"/>
    <w:rsid w:val="00B416B5"/>
    <w:rsid w:val="00B449E9"/>
    <w:rsid w:val="00B46BBA"/>
    <w:rsid w:val="00B552EA"/>
    <w:rsid w:val="00B57FDD"/>
    <w:rsid w:val="00B60F37"/>
    <w:rsid w:val="00B76B47"/>
    <w:rsid w:val="00B7718D"/>
    <w:rsid w:val="00B807DD"/>
    <w:rsid w:val="00B82AB2"/>
    <w:rsid w:val="00B82CEB"/>
    <w:rsid w:val="00B853BC"/>
    <w:rsid w:val="00B86A5D"/>
    <w:rsid w:val="00B91258"/>
    <w:rsid w:val="00B9328D"/>
    <w:rsid w:val="00BA03C2"/>
    <w:rsid w:val="00BA235B"/>
    <w:rsid w:val="00BA48EF"/>
    <w:rsid w:val="00BB5077"/>
    <w:rsid w:val="00BC1691"/>
    <w:rsid w:val="00BC3925"/>
    <w:rsid w:val="00BC725D"/>
    <w:rsid w:val="00BD3D2A"/>
    <w:rsid w:val="00BD48D6"/>
    <w:rsid w:val="00BD7211"/>
    <w:rsid w:val="00BE09EA"/>
    <w:rsid w:val="00BF568C"/>
    <w:rsid w:val="00BF7A24"/>
    <w:rsid w:val="00C04A4B"/>
    <w:rsid w:val="00C07680"/>
    <w:rsid w:val="00C15487"/>
    <w:rsid w:val="00C17278"/>
    <w:rsid w:val="00C26587"/>
    <w:rsid w:val="00C34296"/>
    <w:rsid w:val="00C40A30"/>
    <w:rsid w:val="00C45A8D"/>
    <w:rsid w:val="00C51A90"/>
    <w:rsid w:val="00C52D5B"/>
    <w:rsid w:val="00C6007D"/>
    <w:rsid w:val="00C74D80"/>
    <w:rsid w:val="00C774A8"/>
    <w:rsid w:val="00C80D96"/>
    <w:rsid w:val="00C8152F"/>
    <w:rsid w:val="00C8327C"/>
    <w:rsid w:val="00C849FC"/>
    <w:rsid w:val="00C94C76"/>
    <w:rsid w:val="00CA1EB1"/>
    <w:rsid w:val="00CA4F34"/>
    <w:rsid w:val="00CA57E1"/>
    <w:rsid w:val="00CA74E1"/>
    <w:rsid w:val="00CB29BD"/>
    <w:rsid w:val="00CB68CB"/>
    <w:rsid w:val="00CC13B8"/>
    <w:rsid w:val="00CC4552"/>
    <w:rsid w:val="00CD14FF"/>
    <w:rsid w:val="00CD57F6"/>
    <w:rsid w:val="00CE0384"/>
    <w:rsid w:val="00CE56DC"/>
    <w:rsid w:val="00CE5C9E"/>
    <w:rsid w:val="00CE668E"/>
    <w:rsid w:val="00CE6AFC"/>
    <w:rsid w:val="00CF1192"/>
    <w:rsid w:val="00CF2E59"/>
    <w:rsid w:val="00CF2F30"/>
    <w:rsid w:val="00CF493E"/>
    <w:rsid w:val="00CF5C9D"/>
    <w:rsid w:val="00D002E1"/>
    <w:rsid w:val="00D02D6C"/>
    <w:rsid w:val="00D10814"/>
    <w:rsid w:val="00D11B97"/>
    <w:rsid w:val="00D178FF"/>
    <w:rsid w:val="00D23D62"/>
    <w:rsid w:val="00D379EC"/>
    <w:rsid w:val="00D42D93"/>
    <w:rsid w:val="00D43AE8"/>
    <w:rsid w:val="00D43BBD"/>
    <w:rsid w:val="00D53A21"/>
    <w:rsid w:val="00D542E7"/>
    <w:rsid w:val="00D57396"/>
    <w:rsid w:val="00D671F4"/>
    <w:rsid w:val="00D827D0"/>
    <w:rsid w:val="00D85908"/>
    <w:rsid w:val="00D90098"/>
    <w:rsid w:val="00DA0903"/>
    <w:rsid w:val="00DA1B3F"/>
    <w:rsid w:val="00DA7F68"/>
    <w:rsid w:val="00DC1207"/>
    <w:rsid w:val="00DC182F"/>
    <w:rsid w:val="00DE5626"/>
    <w:rsid w:val="00DE5AC2"/>
    <w:rsid w:val="00DE756B"/>
    <w:rsid w:val="00DE7B64"/>
    <w:rsid w:val="00DF7579"/>
    <w:rsid w:val="00E00DC4"/>
    <w:rsid w:val="00E07566"/>
    <w:rsid w:val="00E1024E"/>
    <w:rsid w:val="00E1712B"/>
    <w:rsid w:val="00E228FB"/>
    <w:rsid w:val="00E22C57"/>
    <w:rsid w:val="00E26078"/>
    <w:rsid w:val="00E33810"/>
    <w:rsid w:val="00E409F5"/>
    <w:rsid w:val="00E43075"/>
    <w:rsid w:val="00E43BBD"/>
    <w:rsid w:val="00E46110"/>
    <w:rsid w:val="00E55834"/>
    <w:rsid w:val="00E60A63"/>
    <w:rsid w:val="00E6648B"/>
    <w:rsid w:val="00E748D7"/>
    <w:rsid w:val="00E87F2D"/>
    <w:rsid w:val="00EA047C"/>
    <w:rsid w:val="00EA2600"/>
    <w:rsid w:val="00EB2FC0"/>
    <w:rsid w:val="00EB71E1"/>
    <w:rsid w:val="00EB798E"/>
    <w:rsid w:val="00EC0691"/>
    <w:rsid w:val="00EC1753"/>
    <w:rsid w:val="00EE2C74"/>
    <w:rsid w:val="00EE4476"/>
    <w:rsid w:val="00EF44F4"/>
    <w:rsid w:val="00F00B9F"/>
    <w:rsid w:val="00F01879"/>
    <w:rsid w:val="00F059BF"/>
    <w:rsid w:val="00F062AA"/>
    <w:rsid w:val="00F1762B"/>
    <w:rsid w:val="00F20F62"/>
    <w:rsid w:val="00F2440B"/>
    <w:rsid w:val="00F2596F"/>
    <w:rsid w:val="00F25F20"/>
    <w:rsid w:val="00F2663B"/>
    <w:rsid w:val="00F277A1"/>
    <w:rsid w:val="00F34824"/>
    <w:rsid w:val="00F36CC6"/>
    <w:rsid w:val="00F37AAD"/>
    <w:rsid w:val="00F40DCE"/>
    <w:rsid w:val="00F433B9"/>
    <w:rsid w:val="00F43789"/>
    <w:rsid w:val="00F47957"/>
    <w:rsid w:val="00F504BB"/>
    <w:rsid w:val="00F50909"/>
    <w:rsid w:val="00F5127B"/>
    <w:rsid w:val="00F62BF9"/>
    <w:rsid w:val="00F64DA8"/>
    <w:rsid w:val="00F7342D"/>
    <w:rsid w:val="00F7449D"/>
    <w:rsid w:val="00F76120"/>
    <w:rsid w:val="00F80A7E"/>
    <w:rsid w:val="00F80D1C"/>
    <w:rsid w:val="00F81716"/>
    <w:rsid w:val="00F84E8D"/>
    <w:rsid w:val="00F91FB2"/>
    <w:rsid w:val="00F9545F"/>
    <w:rsid w:val="00F96299"/>
    <w:rsid w:val="00F96FDC"/>
    <w:rsid w:val="00FA42F8"/>
    <w:rsid w:val="00FA437E"/>
    <w:rsid w:val="00FB5451"/>
    <w:rsid w:val="00FB71E9"/>
    <w:rsid w:val="00FC4810"/>
    <w:rsid w:val="00FC59BC"/>
    <w:rsid w:val="00FD0CD4"/>
    <w:rsid w:val="00FD7C90"/>
    <w:rsid w:val="00FE3DF8"/>
    <w:rsid w:val="00FE57B7"/>
    <w:rsid w:val="00FF0D74"/>
    <w:rsid w:val="00FF75B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C95CAD-0DE7-4359-B1AB-519861C0E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0E2"/>
    <w:pPr>
      <w:spacing w:line="300" w:lineRule="exact"/>
    </w:pPr>
    <w:rPr>
      <w:sz w:val="22"/>
      <w:szCs w:val="24"/>
    </w:rPr>
  </w:style>
  <w:style w:type="paragraph" w:styleId="Rubrik1">
    <w:name w:val="heading 1"/>
    <w:basedOn w:val="Normal"/>
    <w:next w:val="NormalBasmall"/>
    <w:link w:val="Rubrik1Char"/>
    <w:uiPriority w:val="99"/>
    <w:qFormat/>
    <w:rsid w:val="00346A9B"/>
    <w:pPr>
      <w:keepNext/>
      <w:spacing w:before="240" w:after="60" w:line="300" w:lineRule="atLeast"/>
      <w:ind w:right="1701"/>
      <w:outlineLvl w:val="0"/>
    </w:pPr>
    <w:rPr>
      <w:rFonts w:cs="Arial"/>
      <w:b/>
      <w:bCs/>
      <w:kern w:val="32"/>
      <w:sz w:val="28"/>
      <w:szCs w:val="32"/>
    </w:rPr>
  </w:style>
  <w:style w:type="paragraph" w:styleId="Rubrik2">
    <w:name w:val="heading 2"/>
    <w:basedOn w:val="Normal"/>
    <w:next w:val="NormalBasmall"/>
    <w:qFormat/>
    <w:rsid w:val="00346A9B"/>
    <w:pPr>
      <w:keepNext/>
      <w:spacing w:before="240" w:after="60" w:line="300" w:lineRule="atLeast"/>
      <w:ind w:right="1701"/>
      <w:outlineLvl w:val="1"/>
    </w:pPr>
    <w:rPr>
      <w:rFonts w:ascii="Times New (W1)" w:hAnsi="Times New (W1)" w:cs="Arial"/>
      <w:b/>
      <w:bCs/>
      <w:iCs/>
      <w:caps/>
      <w:szCs w:val="22"/>
    </w:rPr>
  </w:style>
  <w:style w:type="paragraph" w:styleId="Rubrik3">
    <w:name w:val="heading 3"/>
    <w:basedOn w:val="Normal"/>
    <w:next w:val="NormalBasmall"/>
    <w:qFormat/>
    <w:rsid w:val="00346A9B"/>
    <w:pPr>
      <w:keepNext/>
      <w:spacing w:before="240" w:after="60" w:line="300" w:lineRule="atLeast"/>
      <w:ind w:right="1701"/>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rsid w:val="00CF1192"/>
    <w:pPr>
      <w:tabs>
        <w:tab w:val="center" w:pos="4536"/>
        <w:tab w:val="right" w:pos="9072"/>
      </w:tabs>
      <w:spacing w:line="200" w:lineRule="exact"/>
      <w:jc w:val="right"/>
    </w:pPr>
    <w:rPr>
      <w:rFonts w:ascii="Arial" w:hAnsi="Arial"/>
      <w:sz w:val="16"/>
      <w:szCs w:val="24"/>
    </w:rPr>
  </w:style>
  <w:style w:type="paragraph" w:styleId="Sidfot">
    <w:name w:val="footer"/>
    <w:rsid w:val="00077341"/>
    <w:pPr>
      <w:tabs>
        <w:tab w:val="center" w:pos="4536"/>
        <w:tab w:val="right" w:pos="9072"/>
      </w:tabs>
    </w:pPr>
    <w:rPr>
      <w:sz w:val="22"/>
      <w:szCs w:val="24"/>
    </w:rPr>
  </w:style>
  <w:style w:type="table" w:styleId="Tabellrutnt">
    <w:name w:val="Table Grid"/>
    <w:basedOn w:val="Normaltabell"/>
    <w:rsid w:val="00B91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nk">
    <w:name w:val="Hyperlink"/>
    <w:rsid w:val="003C3D9C"/>
    <w:rPr>
      <w:color w:val="0000FF"/>
      <w:u w:val="single"/>
    </w:rPr>
  </w:style>
  <w:style w:type="character" w:styleId="Sidnummer">
    <w:name w:val="page number"/>
    <w:rsid w:val="002478C4"/>
    <w:rPr>
      <w:rFonts w:ascii="Times New Roman" w:hAnsi="Times New Roman"/>
      <w:sz w:val="20"/>
    </w:rPr>
  </w:style>
  <w:style w:type="paragraph" w:styleId="Ballongtext">
    <w:name w:val="Balloon Text"/>
    <w:basedOn w:val="Normal"/>
    <w:semiHidden/>
    <w:rsid w:val="00342D81"/>
    <w:rPr>
      <w:rFonts w:ascii="Tahoma" w:hAnsi="Tahoma" w:cs="Tahoma"/>
      <w:sz w:val="16"/>
      <w:szCs w:val="16"/>
    </w:rPr>
  </w:style>
  <w:style w:type="paragraph" w:customStyle="1" w:styleId="FormatmallSidhuvudVnster">
    <w:name w:val="Formatmall Sidhuvud + Vänster"/>
    <w:basedOn w:val="Sidhuvud"/>
    <w:semiHidden/>
    <w:rsid w:val="006575B6"/>
    <w:pPr>
      <w:jc w:val="left"/>
    </w:pPr>
    <w:rPr>
      <w:szCs w:val="20"/>
    </w:rPr>
  </w:style>
  <w:style w:type="paragraph" w:customStyle="1" w:styleId="NormalBasmall">
    <w:name w:val="Normal Basmall"/>
    <w:basedOn w:val="Normal"/>
    <w:rsid w:val="00346A9B"/>
    <w:pPr>
      <w:spacing w:line="300" w:lineRule="atLeast"/>
      <w:ind w:right="1701"/>
    </w:pPr>
  </w:style>
  <w:style w:type="paragraph" w:customStyle="1" w:styleId="Tabell">
    <w:name w:val="Tabell"/>
    <w:basedOn w:val="Normal"/>
    <w:semiHidden/>
    <w:rsid w:val="00727D36"/>
  </w:style>
  <w:style w:type="paragraph" w:styleId="Normalwebb">
    <w:name w:val="Normal (Web)"/>
    <w:basedOn w:val="Normal"/>
    <w:uiPriority w:val="99"/>
    <w:rsid w:val="00664E00"/>
    <w:pPr>
      <w:spacing w:before="100" w:beforeAutospacing="1" w:after="100" w:afterAutospacing="1" w:line="240" w:lineRule="auto"/>
    </w:pPr>
    <w:rPr>
      <w:sz w:val="24"/>
    </w:rPr>
  </w:style>
  <w:style w:type="character" w:customStyle="1" w:styleId="SidhuvudChar">
    <w:name w:val="Sidhuvud Char"/>
    <w:link w:val="Sidhuvud"/>
    <w:rsid w:val="001D74DC"/>
    <w:rPr>
      <w:rFonts w:ascii="Arial" w:hAnsi="Arial"/>
      <w:sz w:val="16"/>
      <w:szCs w:val="24"/>
      <w:lang w:val="sv-SE" w:eastAsia="sv-SE" w:bidi="ar-SA"/>
    </w:rPr>
  </w:style>
  <w:style w:type="paragraph" w:styleId="Liststycke">
    <w:name w:val="List Paragraph"/>
    <w:basedOn w:val="Normal"/>
    <w:uiPriority w:val="34"/>
    <w:qFormat/>
    <w:rsid w:val="00FC4810"/>
    <w:pPr>
      <w:ind w:left="1304"/>
    </w:pPr>
  </w:style>
  <w:style w:type="character" w:customStyle="1" w:styleId="Rubrik1Char">
    <w:name w:val="Rubrik 1 Char"/>
    <w:basedOn w:val="Standardstycketeckensnitt"/>
    <w:link w:val="Rubrik1"/>
    <w:uiPriority w:val="99"/>
    <w:rsid w:val="00E00DC4"/>
    <w:rPr>
      <w:rFonts w:cs="Arial"/>
      <w:b/>
      <w:bCs/>
      <w:kern w:val="32"/>
      <w:sz w:val="28"/>
      <w:szCs w:val="32"/>
    </w:rPr>
  </w:style>
  <w:style w:type="paragraph" w:customStyle="1" w:styleId="Default">
    <w:name w:val="Default"/>
    <w:rsid w:val="0007471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8791">
      <w:bodyDiv w:val="1"/>
      <w:marLeft w:val="0"/>
      <w:marRight w:val="0"/>
      <w:marTop w:val="0"/>
      <w:marBottom w:val="0"/>
      <w:divBdr>
        <w:top w:val="none" w:sz="0" w:space="0" w:color="auto"/>
        <w:left w:val="none" w:sz="0" w:space="0" w:color="auto"/>
        <w:bottom w:val="none" w:sz="0" w:space="0" w:color="auto"/>
        <w:right w:val="none" w:sz="0" w:space="0" w:color="auto"/>
      </w:divBdr>
    </w:div>
    <w:div w:id="148249354">
      <w:bodyDiv w:val="1"/>
      <w:marLeft w:val="0"/>
      <w:marRight w:val="0"/>
      <w:marTop w:val="0"/>
      <w:marBottom w:val="0"/>
      <w:divBdr>
        <w:top w:val="none" w:sz="0" w:space="0" w:color="auto"/>
        <w:left w:val="none" w:sz="0" w:space="0" w:color="auto"/>
        <w:bottom w:val="none" w:sz="0" w:space="0" w:color="auto"/>
        <w:right w:val="none" w:sz="0" w:space="0" w:color="auto"/>
      </w:divBdr>
      <w:divsChild>
        <w:div w:id="13501063">
          <w:marLeft w:val="0"/>
          <w:marRight w:val="0"/>
          <w:marTop w:val="0"/>
          <w:marBottom w:val="0"/>
          <w:divBdr>
            <w:top w:val="none" w:sz="0" w:space="0" w:color="auto"/>
            <w:left w:val="none" w:sz="0" w:space="0" w:color="auto"/>
            <w:bottom w:val="none" w:sz="0" w:space="0" w:color="auto"/>
            <w:right w:val="none" w:sz="0" w:space="0" w:color="auto"/>
          </w:divBdr>
          <w:divsChild>
            <w:div w:id="1378313323">
              <w:marLeft w:val="0"/>
              <w:marRight w:val="0"/>
              <w:marTop w:val="0"/>
              <w:marBottom w:val="0"/>
              <w:divBdr>
                <w:top w:val="none" w:sz="0" w:space="0" w:color="auto"/>
                <w:left w:val="none" w:sz="0" w:space="0" w:color="auto"/>
                <w:bottom w:val="none" w:sz="0" w:space="0" w:color="auto"/>
                <w:right w:val="none" w:sz="0" w:space="0" w:color="auto"/>
              </w:divBdr>
              <w:divsChild>
                <w:div w:id="21184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64662">
      <w:bodyDiv w:val="1"/>
      <w:marLeft w:val="0"/>
      <w:marRight w:val="0"/>
      <w:marTop w:val="0"/>
      <w:marBottom w:val="0"/>
      <w:divBdr>
        <w:top w:val="none" w:sz="0" w:space="0" w:color="auto"/>
        <w:left w:val="none" w:sz="0" w:space="0" w:color="auto"/>
        <w:bottom w:val="none" w:sz="0" w:space="0" w:color="auto"/>
        <w:right w:val="none" w:sz="0" w:space="0" w:color="auto"/>
      </w:divBdr>
    </w:div>
    <w:div w:id="533466567">
      <w:bodyDiv w:val="1"/>
      <w:marLeft w:val="0"/>
      <w:marRight w:val="0"/>
      <w:marTop w:val="0"/>
      <w:marBottom w:val="0"/>
      <w:divBdr>
        <w:top w:val="none" w:sz="0" w:space="0" w:color="auto"/>
        <w:left w:val="none" w:sz="0" w:space="0" w:color="auto"/>
        <w:bottom w:val="none" w:sz="0" w:space="0" w:color="auto"/>
        <w:right w:val="none" w:sz="0" w:space="0" w:color="auto"/>
      </w:divBdr>
    </w:div>
    <w:div w:id="992485220">
      <w:bodyDiv w:val="1"/>
      <w:marLeft w:val="0"/>
      <w:marRight w:val="0"/>
      <w:marTop w:val="0"/>
      <w:marBottom w:val="0"/>
      <w:divBdr>
        <w:top w:val="none" w:sz="0" w:space="0" w:color="auto"/>
        <w:left w:val="none" w:sz="0" w:space="0" w:color="auto"/>
        <w:bottom w:val="none" w:sz="0" w:space="0" w:color="auto"/>
        <w:right w:val="none" w:sz="0" w:space="0" w:color="auto"/>
      </w:divBdr>
    </w:div>
    <w:div w:id="1104417897">
      <w:bodyDiv w:val="1"/>
      <w:marLeft w:val="0"/>
      <w:marRight w:val="0"/>
      <w:marTop w:val="0"/>
      <w:marBottom w:val="0"/>
      <w:divBdr>
        <w:top w:val="none" w:sz="0" w:space="0" w:color="auto"/>
        <w:left w:val="none" w:sz="0" w:space="0" w:color="auto"/>
        <w:bottom w:val="none" w:sz="0" w:space="0" w:color="auto"/>
        <w:right w:val="none" w:sz="0" w:space="0" w:color="auto"/>
      </w:divBdr>
    </w:div>
    <w:div w:id="1702826634">
      <w:bodyDiv w:val="1"/>
      <w:marLeft w:val="0"/>
      <w:marRight w:val="0"/>
      <w:marTop w:val="0"/>
      <w:marBottom w:val="0"/>
      <w:divBdr>
        <w:top w:val="none" w:sz="0" w:space="0" w:color="auto"/>
        <w:left w:val="none" w:sz="0" w:space="0" w:color="auto"/>
        <w:bottom w:val="none" w:sz="0" w:space="0" w:color="auto"/>
        <w:right w:val="none" w:sz="0" w:space="0" w:color="auto"/>
      </w:divBdr>
    </w:div>
    <w:div w:id="185606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vti_nt2\LeifV$\Eget\A%20Projekt\MG\B-Of&#246;rst&#246;rande%20f&#228;ltm&#228;tningar\M&#246;ten\2014-04-01\2014_059_mobil_datainsamling_Bilburen_datainsamling_med_georadar_for_statusbedomning_av_mindre_vagar_samt_identifiering_av_uppfrysande_block.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icrosoft%20office\templates\basmallar%20v&#228;gverket\Under\Pm%20SV"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401A1-4B52-4BC7-BE0E-3161A93C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SV</Template>
  <TotalTime>8</TotalTime>
  <Pages>1</Pages>
  <Words>1846</Words>
  <Characters>9789</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Metodgruppens arbetsgrupp för asfalt</vt:lpstr>
    </vt:vector>
  </TitlesOfParts>
  <Company>VTI</Company>
  <LinksUpToDate>false</LinksUpToDate>
  <CharactersWithSpaces>11612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Metodgruppens arbetsgrupp för asfalt</dc:title>
  <dc:creator>Leif Viman</dc:creator>
  <cp:lastModifiedBy>Leif Viman</cp:lastModifiedBy>
  <cp:revision>32</cp:revision>
  <cp:lastPrinted>2011-05-23T13:48:00Z</cp:lastPrinted>
  <dcterms:created xsi:type="dcterms:W3CDTF">2014-04-01T13:19:00Z</dcterms:created>
  <dcterms:modified xsi:type="dcterms:W3CDTF">2014-04-03T05:28:00Z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version">
    <vt:lpwstr>5.5</vt:lpwstr>
  </property>
  <property fmtid="{D5CDD505-2E9C-101B-9397-08002B2CF9AE}" pid="3" name="DocumentDate">
    <vt:filetime>2008-08-27T22:00:00Z</vt:filetime>
  </property>
</Properties>
</file>